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16="http://schemas.microsoft.com/office/drawing/2014/main" mc:Ignorable="w14 w15 w16se w16cid w16 w16cex w16sdtdh w16du wp14">
  <w:body>
    <w:p w:rsidR="00BD0FE9" w:rsidRDefault="00937562" w14:paraId="1359ED2E" w14:textId="07EA186D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4D52B43" wp14:editId="7723376D">
                <wp:simplePos x="0" y="0"/>
                <wp:positionH relativeFrom="margin">
                  <wp:posOffset>-30480</wp:posOffset>
                </wp:positionH>
                <wp:positionV relativeFrom="paragraph">
                  <wp:posOffset>16510</wp:posOffset>
                </wp:positionV>
                <wp:extent cx="7317105" cy="295275"/>
                <wp:effectExtent l="0" t="0" r="0" b="9525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710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Pr="00937562" w:rsidR="00937562" w:rsidP="00937562" w:rsidRDefault="00937562" w14:paraId="4B4026F4" w14:textId="115D47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3756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Autumn/Winter 2024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style="position:absolute;margin-left:-2.4pt;margin-top:1.3pt;width:576.15pt;height:23.2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b4c6e7 [1300]" stroked="f" w14:anchorId="44D52B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">
                <v:textbox inset="2.88pt,2.88pt,2.88pt,2.88pt">
                  <w:txbxContent>
                    <w:p w:rsidRPr="00937562" w:rsidR="00937562" w:rsidP="00937562" w:rsidRDefault="00937562" w14:paraId="4B4026F4" w14:textId="115D47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37562">
                        <w:rPr>
                          <w:b/>
                          <w:bCs/>
                          <w:sz w:val="32"/>
                          <w:szCs w:val="32"/>
                        </w:rPr>
                        <w:t>Autumn/Winter 2024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632F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2627FFB" wp14:editId="7C55AECA">
                <wp:simplePos x="0" y="0"/>
                <wp:positionH relativeFrom="column">
                  <wp:posOffset>488315</wp:posOffset>
                </wp:positionH>
                <wp:positionV relativeFrom="paragraph">
                  <wp:posOffset>-1905</wp:posOffset>
                </wp:positionV>
                <wp:extent cx="1360170" cy="308610"/>
                <wp:effectExtent l="0" t="0" r="0" b="0"/>
                <wp:wrapNone/>
                <wp:docPr id="15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931BBE" w:rsidR="006F4C6E" w:rsidP="006F4C6E" w:rsidRDefault="006F4C6E" w14:paraId="3F6BD521" w14:textId="103B1DD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42627FFB">
                <v:stroke joinstyle="miter"/>
                <v:path gradientshapeok="t" o:connecttype="rect"/>
              </v:shapetype>
              <v:shape id="Text Box 154" style="position:absolute;margin-left:38.45pt;margin-top:-.15pt;width:107.1pt;height:24.3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">
                <v:textbox inset="2.88pt,2.88pt,2.88pt,2.88pt">
                  <w:txbxContent>
                    <w:p w:rsidRPr="00931BBE" w:rsidR="006F4C6E" w:rsidP="006F4C6E" w:rsidRDefault="006F4C6E" w14:paraId="3F6BD521" w14:textId="103B1DD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C8BA706" wp14:editId="3EE0CED8">
                <wp:simplePos x="0" y="0"/>
                <wp:positionH relativeFrom="column">
                  <wp:posOffset>6508115</wp:posOffset>
                </wp:positionH>
                <wp:positionV relativeFrom="paragraph">
                  <wp:posOffset>-32385</wp:posOffset>
                </wp:positionV>
                <wp:extent cx="514350" cy="285750"/>
                <wp:effectExtent l="0" t="0" r="0" b="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4C6E" w:rsidP="006F4C6E" w:rsidRDefault="006F4C6E" w14:paraId="76909FF3" w14:textId="77777777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style="position:absolute;margin-left:512.45pt;margin-top:-2.55pt;width:40.5pt;height:22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" w14:anchorId="4C8BA706">
                <v:textbox inset="2.88pt,2.88pt,2.88pt,2.88pt">
                  <w:txbxContent>
                    <w:p w:rsidR="006F4C6E" w:rsidP="006F4C6E" w:rsidRDefault="006F4C6E" w14:paraId="76909FF3" w14:textId="77777777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Issue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4" behindDoc="0" locked="0" layoutInCell="1" allowOverlap="1" wp14:anchorId="055A91AF" wp14:editId="0CBA8881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7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594.65pt,62.45pt" to="804.3pt,62.45pt" w14:anchorId="433252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AoavtzhAAAADQEAAA8AAABkcnMvZG93bnJldi54&#10;bWxMj0tPwzAQhO9I/AdrkbhRpwGFNMSpKA/RCwfaShU3J3HjiHgd2c6Df89WQoLbzu5o9pt8PZuO&#10;jcr51qKA5SICprCydYuNgMP+9SYF5oPEWnYWlYBv5WFdXF7kMqvthB9q3IWGUQj6TArQIfQZ577S&#10;yki/sL1Cup2sMzKQdA2vnZwo3HQ8jqKEG9kifdCyV09aVV+7wQhw07Pdbk7jJv7Ubv9S3r8N/ftR&#10;iOur+fEBWFBz+DPDGZ/QoSCm0g5Ye9aRXqarW/LSFN+tgJ0tSZQmwMrfFS9y/r9F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KGr7c4QAAAA0BAAAPAAAAAAAAAAAAAAAAABAEAABk&#10;cnMvZG93bnJldi54bWxQSwUGAAAAAAQABADzAAAAHg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10DC4F1" wp14:editId="0848F166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385pt,210.3pt" to="1188.65pt,210.3pt" w14:anchorId="5BF2A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AHeJAY4AAAAAwBAAAPAAAAZHJzL2Rvd25yZXYu&#10;eG1sTI9LS8QwFIX3gv8hXMGdk9iRqdSmg+MD3bhwRhB3aXOnKTY3JUkf/nsjCLo89xzO/U65XWzP&#10;JvShcyThciWAITVOd9RKeDs8XlwDC1GRVr0jlPCFAbbV6UmpCu1mesVpH1uWSigUSoKJcSg4D41B&#10;q8LKDUjJOzpvVUzSt1x7Nady2/NMiA23qqP0wagB7ww2n/vRSvDzvXveHadd9mH84aHOn8bh5V3K&#10;87Pl9gZYxCX+heEHP6FDlZhqN5IOrJeQ5yJtiRKuMrEBlhLZOs/XwOrfE69K/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AHeJAY4AAAAAwBAAAPAAAAAAAAAAAAAAAAABEEAABk&#10;cnMvZG93bnJldi54bWxQSwUGAAAAAAQABADzAAAAHg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71619119" wp14:editId="47085684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5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385pt,245.25pt" to="594.65pt,245.25pt" w14:anchorId="7DCC4E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25EBF3E0" wp14:editId="67F79DC2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4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385pt,18.1pt" to="385pt,175.35pt" w14:anchorId="129037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216BFCF6" wp14:editId="46D428E8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2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1118.75pt,210.3pt" to="1118.75pt,315.15pt" w14:anchorId="6A0C24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GDwlG3hAAAADQEAAA8AAAAAAAAAAAAAAAAADwQAAGRy&#10;cy9kb3ducmV2LnhtbFBLBQYAAAAABAAEAPMAAAAdBQAAAAA=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54322751" wp14:editId="231B42DE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59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629.6pt,210.3pt" to="629.6pt,315.15pt" w14:anchorId="2214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67E0FC76" wp14:editId="3D423573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58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385pt,175.35pt" to="1188.65pt,175.35pt" w14:anchorId="41D4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30095CE9" wp14:editId="723E3234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51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594.65pt,630.15pt" to="801.65pt,630.15pt" w14:anchorId="1710C8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5718F3BE" wp14:editId="734BADCA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50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594.65pt,349.1pt" to="801.65pt,349.1pt" w14:anchorId="30FA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3957228F" wp14:editId="5ED58B4F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22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804.2pt,174.55pt" to="804.2pt,175.65pt" w14:anchorId="588981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414E3ADA" wp14:editId="71349F46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21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.65pt,486.15pt" to="18.65pt,486.15pt" w14:anchorId="1FA6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O7C/YDbAAAACAEAAA8AAAAAAAAAAAAAAAAADAQAAGRycy9kb3ducmV2&#10;LnhtbFBLBQYAAAAABAAEAPMAAAAUBQAAAAA=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0ACF37B8" wp14:editId="4A9947EA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20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.65pt,468.15pt" to="18.65pt,468.15pt" w14:anchorId="07C00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4hgrp3AAAAAgBAAAPAAAAAAAAAAAAAAAAAAwEAABkcnMvZG93bnJl&#10;di54bWxQSwUGAAAAAAQABADzAAAAFQ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7568AD14" wp14:editId="4BC4C6A2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9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.65pt,450.15pt" to="18.65pt,450.15pt" w14:anchorId="7756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GnnHe/bAAAACAEAAA8AAAAAAAAAAAAAAAAADAQAAGRycy9kb3ducmV2&#10;LnhtbFBLBQYAAAAABAAEAPMAAAAUBQAAAAA=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5705241E" wp14:editId="7B4788FB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8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.65pt,432.15pt" to="18.65pt,432.15pt" w14:anchorId="7E80CF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025F0F95" wp14:editId="13E56720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7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.65pt,414.15pt" to="18.65pt,414.15pt" w14:anchorId="1A711C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">
                <v:shadow color="#dcd6d4"/>
                <w10:wrap anchory="page"/>
              </v:line>
            </w:pict>
          </mc:Fallback>
        </mc:AlternateContent>
      </w:r>
    </w:p>
    <w:p w:rsidR="00BE0FEB" w:rsidRDefault="00937562" w14:paraId="266E6BCC" w14:textId="6B489137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FF597C" wp14:editId="3A44259E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7345680" cy="1057275"/>
                <wp:effectExtent l="0" t="0" r="7620" b="9525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5680" cy="1057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Rectangle 7" style="position:absolute;margin-left:527.2pt;margin-top:13.25pt;width:578.4pt;height:83.25pt;z-index:25159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color="#c5e0b3 [1305]" stroked="f" w14:anchorId="1A4B56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">
                <v:textbox inset="2.88pt,2.88pt,2.88pt,2.88pt"/>
                <w10:wrap anchorx="margin"/>
              </v:rect>
            </w:pict>
          </mc:Fallback>
        </mc:AlternateContent>
      </w:r>
    </w:p>
    <w:p w:rsidR="00BD0FE9" w:rsidRDefault="006C2760" w14:paraId="7BECB0A9" w14:textId="237A770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74E6EA73" wp14:editId="0B5D499F">
                <wp:simplePos x="0" y="0"/>
                <wp:positionH relativeFrom="margin">
                  <wp:posOffset>122555</wp:posOffset>
                </wp:positionH>
                <wp:positionV relativeFrom="paragraph">
                  <wp:posOffset>1118870</wp:posOffset>
                </wp:positionV>
                <wp:extent cx="2647950" cy="39338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933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37562" w:rsidR="00937562" w:rsidP="00937562" w:rsidRDefault="00937562" w14:paraId="5E942142" w14:textId="6B70F4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3756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Help us to help you by keeping your mobile number up to date</w:t>
                            </w:r>
                          </w:p>
                          <w:p w:rsidR="00202B4A" w:rsidP="00DC2535" w:rsidRDefault="00DC2535" w14:paraId="493592C5" w14:textId="4C89D3EE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C253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P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o be able to communicate with patients quickly and efficiently we offer an SMS </w:t>
                            </w:r>
                            <w:r w:rsidR="00DC02E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text messaging </w:t>
                            </w:r>
                            <w:r w:rsidRP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service</w:t>
                            </w:r>
                            <w:r w:rsidR="006632F6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202B4A" w:rsidP="00DC2535" w:rsidRDefault="00202B4A" w14:paraId="3AA81E9E" w14:textId="77777777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02B4A" w:rsidP="00DC2535" w:rsidRDefault="006632F6" w14:paraId="6EA21053" w14:textId="2855E7ED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We contact patients by SMS </w:t>
                            </w:r>
                            <w:r w:rsidR="00E175B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text message </w:t>
                            </w:r>
                            <w:r w:rsidR="00512B0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for many reasons including</w:t>
                            </w:r>
                            <w:r w:rsidR="001B262C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 w:rsidR="00512B0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75B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test results,</w:t>
                            </w:r>
                            <w:r w:rsidRPr="00DC2535" w:rsid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annual review invitations</w:t>
                            </w:r>
                            <w:r w:rsidRPr="00DC2535" w:rsid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DC2535" w:rsid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immunisation</w:t>
                            </w:r>
                            <w:proofErr w:type="spellEnd"/>
                            <w:r w:rsidRPr="00DC2535" w:rsid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invitation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s, reminders if you are due a blood test, links to book an appointment and appointment changes/cancellations. </w:t>
                            </w:r>
                            <w:r w:rsidRPr="00DC2535" w:rsid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2B4A" w:rsidP="00DC2535" w:rsidRDefault="00202B4A" w14:paraId="2BEFE16D" w14:textId="77777777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6632F6" w:rsidP="00DC2535" w:rsidRDefault="00DC2535" w14:paraId="54A54296" w14:textId="5A593916">
                            <w:pP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C2535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 w:rsidR="006632F6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change your mobile phone </w:t>
                            </w:r>
                            <w:proofErr w:type="gramStart"/>
                            <w:r w:rsidR="006632F6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number</w:t>
                            </w:r>
                            <w:proofErr w:type="gramEnd"/>
                            <w:r w:rsidR="006632F6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please let us know by emailing: </w:t>
                            </w:r>
                          </w:p>
                          <w:p w:rsidRPr="00DC2535" w:rsidR="00DC2535" w:rsidP="00DC2535" w:rsidRDefault="006632F6" w14:paraId="0A29128D" w14:textId="6A2D4F6C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kern w:val="0"/>
                                <w:sz w:val="24"/>
                                <w:szCs w:val="24"/>
                              </w:rPr>
                            </w:pPr>
                            <w:hyperlink w:history="1" r:id="rId7">
                              <w:r w:rsidRPr="003E0478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4"/>
                                  <w:szCs w:val="24"/>
                                </w:rPr>
                                <w:t>lscicb-csr.acreswood-surgery@nhs.net</w:t>
                              </w:r>
                            </w:hyperlink>
                            <w:r w:rsidRPr="006632F6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1900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lternatively you can complete an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update details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forms available in the surgery or contact reception. </w:t>
                            </w:r>
                          </w:p>
                          <w:p w:rsidR="00DC2535" w:rsidRDefault="00DC2535" w14:paraId="720B4008" w14:textId="6EACA7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9.65pt;margin-top:88.1pt;width:208.5pt;height:309.7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fe599 [1303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" w14:anchorId="74E6EA73">
                <v:textbox>
                  <w:txbxContent>
                    <w:p w:rsidRPr="00937562" w:rsidR="00937562" w:rsidP="00937562" w:rsidRDefault="00937562" w14:paraId="5E942142" w14:textId="6B70F4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937562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Help us to help you by keeping your mobile number up to date</w:t>
                      </w:r>
                    </w:p>
                    <w:p w:rsidR="00202B4A" w:rsidP="00DC2535" w:rsidRDefault="00DC2535" w14:paraId="493592C5" w14:textId="4C89D3EE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DC253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</w:t>
                      </w:r>
                      <w:r w:rsidRP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o be able to communicate with patients quickly and efficiently we offer an SMS </w:t>
                      </w:r>
                      <w:r w:rsidR="00DC02EF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text messaging </w:t>
                      </w:r>
                      <w:r w:rsidRP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service</w:t>
                      </w:r>
                      <w:r w:rsidR="006632F6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202B4A" w:rsidP="00DC2535" w:rsidRDefault="00202B4A" w14:paraId="3AA81E9E" w14:textId="77777777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202B4A" w:rsidP="00DC2535" w:rsidRDefault="006632F6" w14:paraId="6EA21053" w14:textId="2855E7ED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We contact patients by SMS </w:t>
                      </w:r>
                      <w:r w:rsidR="00E175BF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text message </w:t>
                      </w:r>
                      <w:r w:rsidR="00512B08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for many reasons including</w:t>
                      </w:r>
                      <w:r w:rsidR="001B262C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:</w:t>
                      </w:r>
                      <w:r w:rsidR="00512B08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E175BF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test results,</w:t>
                      </w:r>
                      <w:r w:rsidRPr="00DC2535" w:rsid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annual review invitations</w:t>
                      </w:r>
                      <w:r w:rsidRPr="00DC2535" w:rsid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DC2535" w:rsid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immunisation</w:t>
                      </w:r>
                      <w:proofErr w:type="spellEnd"/>
                      <w:r w:rsidRPr="00DC2535" w:rsid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invitation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s, reminders if you are due a blood test, links to book an appointment and appointment changes/cancellations. </w:t>
                      </w:r>
                      <w:r w:rsidRPr="00DC2535" w:rsid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2B4A" w:rsidP="00DC2535" w:rsidRDefault="00202B4A" w14:paraId="2BEFE16D" w14:textId="77777777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</w:p>
                    <w:p w:rsidR="006632F6" w:rsidP="00DC2535" w:rsidRDefault="00DC2535" w14:paraId="54A54296" w14:textId="5A593916">
                      <w:pP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</w:pPr>
                      <w:r w:rsidRPr="00DC2535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If you </w:t>
                      </w:r>
                      <w:r w:rsidR="006632F6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change your mobile phone </w:t>
                      </w:r>
                      <w:proofErr w:type="gramStart"/>
                      <w:r w:rsidR="006632F6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number</w:t>
                      </w:r>
                      <w:proofErr w:type="gramEnd"/>
                      <w:r w:rsidR="006632F6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please let us know by emailing: </w:t>
                      </w:r>
                    </w:p>
                    <w:p w:rsidRPr="00DC2535" w:rsidR="00DC2535" w:rsidP="00DC2535" w:rsidRDefault="006632F6" w14:paraId="0A29128D" w14:textId="6A2D4F6C">
                      <w:pPr>
                        <w:rPr>
                          <w:rFonts w:asciiTheme="minorHAnsi" w:hAnsiTheme="minorHAnsi" w:cstheme="minorHAnsi"/>
                          <w:color w:val="auto"/>
                          <w:kern w:val="0"/>
                          <w:sz w:val="24"/>
                          <w:szCs w:val="24"/>
                        </w:rPr>
                      </w:pPr>
                      <w:hyperlink w:history="1" r:id="rId8">
                        <w:r w:rsidRPr="003E0478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4"/>
                            <w:szCs w:val="24"/>
                          </w:rPr>
                          <w:t>lscicb-csr.acreswood-surgery@nhs.net</w:t>
                        </w:r>
                      </w:hyperlink>
                      <w:r w:rsidRPr="006632F6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2E1900"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lternatively you can complete an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>update details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000000"/>
                          <w:sz w:val="24"/>
                          <w:szCs w:val="24"/>
                        </w:rPr>
                        <w:t xml:space="preserve"> forms available in the surgery or contact reception. </w:t>
                      </w:r>
                    </w:p>
                    <w:p w:rsidR="00DC2535" w:rsidRDefault="00DC2535" w14:paraId="720B4008" w14:textId="6EACA7E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78" behindDoc="0" locked="0" layoutInCell="1" allowOverlap="1" wp14:anchorId="4A0E935E" wp14:editId="4CC950EB">
                <wp:simplePos x="0" y="0"/>
                <wp:positionH relativeFrom="column">
                  <wp:posOffset>180975</wp:posOffset>
                </wp:positionH>
                <wp:positionV relativeFrom="paragraph">
                  <wp:posOffset>5108575</wp:posOffset>
                </wp:positionV>
                <wp:extent cx="2466975" cy="36576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6A4" w:rsidP="00C826A4" w:rsidRDefault="00C826A4" w14:paraId="52F83B04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9144E3" wp14:editId="6A0C74B4">
                                  <wp:extent cx="2275205" cy="691515"/>
                                  <wp:effectExtent l="0" t="0" r="0" b="0"/>
                                  <wp:docPr id="1379860259" name="Picture 2" descr="Subscribe Button Guide: How to Use Subscription Buttons in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ubscribe Button Guide: How to Use Subscription Buttons in 2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5205" cy="69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26A4" w:rsidP="00C826A4" w:rsidRDefault="00C826A4" w14:paraId="17FCE6DE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Pr="006038C8" w:rsidR="00C826A4" w:rsidP="00C826A4" w:rsidRDefault="00C826A4" w14:paraId="5C318107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038C8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Receive NHS health bulletins and practice information. </w:t>
                            </w:r>
                          </w:p>
                          <w:p w:rsidR="00C826A4" w:rsidP="00C826A4" w:rsidRDefault="00C826A4" w14:paraId="722FD417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C826A4" w:rsidP="00C826A4" w:rsidRDefault="00C826A4" w14:paraId="2FE85B6F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hyperlink w:history="1" r:id="rId10">
                              <w:r w:rsidRPr="009D51CE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https://www.facebook.com/people/Coppull-Medical-Practice/100063220720763/</w:t>
                              </w:r>
                            </w:hyperlink>
                          </w:p>
                          <w:p w:rsidR="00C826A4" w:rsidP="00C826A4" w:rsidRDefault="00C826A4" w14:paraId="00088C84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Pr="00455E47" w:rsidR="00C826A4" w:rsidP="00C826A4" w:rsidRDefault="00C826A4" w14:paraId="6303599A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61F17" wp14:editId="69439F4D">
                                  <wp:extent cx="2274569" cy="1209675"/>
                                  <wp:effectExtent l="0" t="0" r="0" b="0"/>
                                  <wp:docPr id="1293132822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3132822" name="Picture 1" descr="A screenshot of a comput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765" t="11695" r="26712" b="44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756" cy="121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4.25pt;margin-top:402.25pt;width:194.25pt;height:4in;z-index:2516582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" w14:anchorId="4A0E935E">
                <v:textbox>
                  <w:txbxContent>
                    <w:p w:rsidR="00C826A4" w:rsidP="00C826A4" w:rsidRDefault="00C826A4" w14:paraId="52F83B04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9144E3" wp14:editId="6A0C74B4">
                            <wp:extent cx="2275205" cy="691515"/>
                            <wp:effectExtent l="0" t="0" r="0" b="0"/>
                            <wp:docPr id="1379860259" name="Picture 2" descr="Subscribe Button Guide: How to Use Subscription Buttons in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ubscribe Button Guide: How to Use Subscription Buttons in 2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5205" cy="69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26A4" w:rsidP="00C826A4" w:rsidRDefault="00C826A4" w14:paraId="17FCE6DE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:rsidRPr="006038C8" w:rsidR="00C826A4" w:rsidP="00C826A4" w:rsidRDefault="00C826A4" w14:paraId="5C318107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6038C8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Receive NHS health bulletins and practice information. </w:t>
                      </w:r>
                    </w:p>
                    <w:p w:rsidR="00C826A4" w:rsidP="00C826A4" w:rsidRDefault="00C826A4" w14:paraId="722FD417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</w:p>
                    <w:p w:rsidR="00C826A4" w:rsidP="00C826A4" w:rsidRDefault="00C826A4" w14:paraId="2FE85B6F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hyperlink w:history="1" r:id="rId12">
                        <w:r w:rsidRPr="009D51CE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https://www.facebook.com/people/Coppull-Medical-Practice/100063220720763/</w:t>
                        </w:r>
                      </w:hyperlink>
                    </w:p>
                    <w:p w:rsidR="00C826A4" w:rsidP="00C826A4" w:rsidRDefault="00C826A4" w14:paraId="00088C84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</w:p>
                    <w:p w:rsidRPr="00455E47" w:rsidR="00C826A4" w:rsidP="00C826A4" w:rsidRDefault="00C826A4" w14:paraId="6303599A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E61F17" wp14:editId="69439F4D">
                            <wp:extent cx="2274569" cy="1209675"/>
                            <wp:effectExtent l="0" t="0" r="0" b="0"/>
                            <wp:docPr id="1293132822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3132822" name="Picture 1" descr="A screenshot of a computer&#10;&#10;Description automatically generated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765" t="11695" r="26712" b="44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1756" cy="1218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FF71D49" wp14:editId="372E6F4F">
                <wp:simplePos x="0" y="0"/>
                <wp:positionH relativeFrom="margin">
                  <wp:posOffset>2914650</wp:posOffset>
                </wp:positionH>
                <wp:positionV relativeFrom="paragraph">
                  <wp:posOffset>4298950</wp:posOffset>
                </wp:positionV>
                <wp:extent cx="4152900" cy="5172075"/>
                <wp:effectExtent l="0" t="0" r="0" b="9525"/>
                <wp:wrapNone/>
                <wp:docPr id="40159321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517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37562" w:rsidP="00937562" w:rsidRDefault="00937562" w14:paraId="688344ED" w14:textId="1416A018">
                            <w:pPr>
                              <w:widowControl w:val="0"/>
                              <w:spacing w:line="7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w w:val="80"/>
                                <w:sz w:val="56"/>
                                <w:szCs w:val="56"/>
                              </w:rPr>
                              <w:t>RSV Vaccine</w:t>
                            </w:r>
                          </w:p>
                          <w:p w:rsidR="00937562" w:rsidP="00937562" w:rsidRDefault="00937562" w14:paraId="6DBB8B4B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721B61" w:rsidP="00937562" w:rsidRDefault="00937562" w14:paraId="1B8ED9E9" w14:textId="1237BBAE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The RSV vaccine helps to protect against respiratory syncytial virus (RSV), a common virus that can make babies and older adults seriously ill. </w:t>
                            </w:r>
                            <w:r w:rsidR="00551DE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The RSV virus can </w:t>
                            </w:r>
                            <w:r w:rsidR="00E96E9A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cause illness such as</w:t>
                            </w:r>
                            <w:r w:rsidR="00551DEC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pneumonia and bronchiolitis.</w:t>
                            </w:r>
                          </w:p>
                          <w:p w:rsidR="00721B61" w:rsidP="00937562" w:rsidRDefault="00721B61" w14:paraId="0CF5D787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937562" w:rsidP="00937562" w:rsidRDefault="00937562" w14:paraId="5B8089A0" w14:textId="524A71A0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recommened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during pregnancy from 28 weeks and for adults aged 75 to 79 years. </w:t>
                            </w:r>
                          </w:p>
                          <w:p w:rsidR="00C207AC" w:rsidP="00937562" w:rsidRDefault="00C207AC" w14:paraId="7C149A56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146DE3" w:rsidP="00937562" w:rsidRDefault="00C207AC" w14:paraId="665DF8FE" w14:textId="014C58DA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The RSV vaccine can be given </w:t>
                            </w:r>
                            <w:r w:rsidR="00A94351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any time of year, but we are encouraging </w:t>
                            </w:r>
                            <w:r w:rsidR="00637FAA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older adults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to be vaccinated before the Winter. </w:t>
                            </w:r>
                            <w:r w:rsidR="00637FAA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46DE3" w:rsidP="00937562" w:rsidRDefault="00146DE3" w14:paraId="588CC642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CC7DE2" w:rsidP="00937562" w:rsidRDefault="00637FAA" w14:paraId="1366B621" w14:textId="5389DAF3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Older adults only require one vaccination</w:t>
                            </w:r>
                            <w:r w:rsidR="00146DE3"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. P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regnant ladies will require a vaccine with each pregnancy.</w:t>
                            </w:r>
                          </w:p>
                          <w:p w:rsidR="00637FAA" w:rsidP="00937562" w:rsidRDefault="00637FAA" w14:paraId="3BBDEA12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CC7DE2" w:rsidP="00937562" w:rsidRDefault="00CC7DE2" w14:paraId="205AE60C" w14:textId="5380A1C2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Eligible patients will be contacted by SMS text message, letter or telephone call.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>Patient’s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are welcome to contact the surgery to arrange their vaccine. </w:t>
                            </w:r>
                          </w:p>
                          <w:p w:rsidR="00937562" w:rsidP="00937562" w:rsidRDefault="00937562" w14:paraId="6D2CAE51" w14:textId="77777777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Pr="00937562" w:rsidR="00937562" w:rsidP="00937562" w:rsidRDefault="00937562" w14:paraId="1FAD15FA" w14:textId="19B94A41">
                            <w:pP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style="position:absolute;margin-left:229.5pt;margin-top:338.5pt;width:327pt;height:407.25pt;z-index:251658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" w14:anchorId="5FF71D49">
                <v:textbox inset="2.88pt,2.88pt,2.88pt,2.88pt">
                  <w:txbxContent>
                    <w:p w:rsidR="00937562" w:rsidP="00937562" w:rsidRDefault="00937562" w14:paraId="688344ED" w14:textId="1416A018">
                      <w:pPr>
                        <w:widowControl w:val="0"/>
                        <w:spacing w:line="7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w w:val="80"/>
                          <w:sz w:val="56"/>
                          <w:szCs w:val="56"/>
                        </w:rPr>
                        <w:t>RSV Vaccine</w:t>
                      </w:r>
                    </w:p>
                    <w:p w:rsidR="00937562" w:rsidP="00937562" w:rsidRDefault="00937562" w14:paraId="6DBB8B4B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="00721B61" w:rsidP="00937562" w:rsidRDefault="00937562" w14:paraId="1B8ED9E9" w14:textId="1237BBAE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The RSV vaccine helps to protect against respiratory syncytial virus (RSV), a common virus that can make babies and older adults seriously ill. </w:t>
                      </w:r>
                      <w:r w:rsidR="00551DEC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The RSV virus can </w:t>
                      </w:r>
                      <w:r w:rsidR="00E96E9A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cause illness such as</w:t>
                      </w:r>
                      <w:r w:rsidR="00551DEC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pneumonia and bronchiolitis.</w:t>
                      </w:r>
                    </w:p>
                    <w:p w:rsidR="00721B61" w:rsidP="00937562" w:rsidRDefault="00721B61" w14:paraId="0CF5D787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="00937562" w:rsidP="00937562" w:rsidRDefault="00937562" w14:paraId="5B8089A0" w14:textId="524A71A0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It is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recommened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during pregnancy from 28 weeks and for adults aged 75 to 79 years. </w:t>
                      </w:r>
                    </w:p>
                    <w:p w:rsidR="00C207AC" w:rsidP="00937562" w:rsidRDefault="00C207AC" w14:paraId="7C149A56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="00146DE3" w:rsidP="00937562" w:rsidRDefault="00C207AC" w14:paraId="665DF8FE" w14:textId="014C58DA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The RSV vaccine can be given </w:t>
                      </w:r>
                      <w:r w:rsidR="00A94351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at </w:t>
                      </w: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any time of year, but we are encouraging </w:t>
                      </w:r>
                      <w:r w:rsidR="00637FAA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older adults</w:t>
                      </w: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to be vaccinated before the Winter. </w:t>
                      </w:r>
                      <w:r w:rsidR="00637FAA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46DE3" w:rsidP="00937562" w:rsidRDefault="00146DE3" w14:paraId="588CC642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="00CC7DE2" w:rsidP="00937562" w:rsidRDefault="00637FAA" w14:paraId="1366B621" w14:textId="5389DAF3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Older adults only require one vaccination</w:t>
                      </w:r>
                      <w:r w:rsidR="00146DE3"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. P</w:t>
                      </w: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regnant ladies will require a vaccine with each pregnancy.</w:t>
                      </w:r>
                    </w:p>
                    <w:p w:rsidR="00637FAA" w:rsidP="00937562" w:rsidRDefault="00637FAA" w14:paraId="3BBDEA12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="00CC7DE2" w:rsidP="00937562" w:rsidRDefault="00CC7DE2" w14:paraId="205AE60C" w14:textId="5380A1C2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Eligible patients will be contacted by SMS text message, letter or telephone call. </w:t>
                      </w: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>Patient’s</w:t>
                      </w:r>
                      <w:proofErr w:type="spellEnd"/>
                      <w:proofErr w:type="gramEnd"/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are welcome to contact the surgery to arrange their vaccine. </w:t>
                      </w:r>
                    </w:p>
                    <w:p w:rsidR="00937562" w:rsidP="00937562" w:rsidRDefault="00937562" w14:paraId="6D2CAE51" w14:textId="77777777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</w:p>
                    <w:p w:rsidRPr="00937562" w:rsidR="00937562" w:rsidP="00937562" w:rsidRDefault="00937562" w14:paraId="1FAD15FA" w14:textId="19B94A41">
                      <w:pP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6D92128E" wp14:editId="09580E6F">
                <wp:simplePos x="0" y="0"/>
                <wp:positionH relativeFrom="margin">
                  <wp:posOffset>2876550</wp:posOffset>
                </wp:positionH>
                <wp:positionV relativeFrom="paragraph">
                  <wp:posOffset>1803400</wp:posOffset>
                </wp:positionV>
                <wp:extent cx="4533900" cy="3095625"/>
                <wp:effectExtent l="0" t="0" r="0" b="9525"/>
                <wp:wrapTopAndBottom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5339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D127BE" w:rsidP="005F6D33" w:rsidRDefault="00D127BE" w14:paraId="74BA6DCF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127BE" w:rsidP="005F6D33" w:rsidRDefault="00D127BE" w14:paraId="2F1385C0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We are holding winter vaccine clinics for flu and covid vaccines at Coppull Medical Practice and St John’s Church Hall. </w:t>
                            </w:r>
                          </w:p>
                          <w:p w:rsidR="00D127BE" w:rsidP="005F6D33" w:rsidRDefault="00D127BE" w14:paraId="1AFEF1CA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127BE" w:rsidP="005F6D33" w:rsidRDefault="00D127BE" w14:paraId="418EA075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All eligible patients will be invited by SMS text message, telephone call or letter. </w:t>
                            </w:r>
                          </w:p>
                          <w:p w:rsidR="00D127BE" w:rsidP="005F6D33" w:rsidRDefault="00D127BE" w14:paraId="17AE8CB0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127BE" w:rsidP="005F6D33" w:rsidRDefault="00D127BE" w14:paraId="1E57E9CC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Please contact the surgery to arrange your appointment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8"/>
                                <w:szCs w:val="28"/>
                              </w:rPr>
                              <w:t xml:space="preserve"> or book using the text link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127BE" w:rsidP="005F6D33" w:rsidRDefault="00D127BE" w14:paraId="2DB0F0E1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127BE" w:rsidP="005F6D33" w:rsidRDefault="00D127BE" w14:paraId="7815C34C" w14:textId="77777777">
                            <w:pPr>
                              <w:spacing w:line="256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D127BE" w:rsidP="005F6D33" w:rsidRDefault="00D127BE" w14:paraId="75F23976" w14:textId="77777777">
                            <w:pPr>
                              <w:spacing w:line="256" w:lineRule="auto"/>
                              <w:jc w:val="center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 </w:t>
                            </w:r>
                          </w:p>
                          <w:p w:rsidR="00D127BE" w:rsidP="005F6D33" w:rsidRDefault="00D127BE" w14:paraId="689351A3" w14:textId="77777777">
                            <w:pPr>
                              <w:spacing w:line="256" w:lineRule="auto"/>
                              <w:rPr>
                                <w:rFonts w:ascii="Calibri Light" w:hAnsi="Calibri Light" w:cs="Calibri Light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26.5pt;margin-top:142pt;width:357pt;height:243.7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w14:anchorId="6D921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">
                <v:textbox>
                  <w:txbxContent>
                    <w:p w:rsidR="00D127BE" w:rsidP="005F6D33" w:rsidRDefault="00D127BE" w14:paraId="74BA6DCF" w14:textId="77777777">
                      <w:pPr>
                        <w:spacing w:line="256" w:lineRule="auto"/>
                        <w:rPr>
                          <w:rFonts w:ascii="Calibri" w:hAnsi="Calibri" w:cs="Calibri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:rsidR="00D127BE" w:rsidP="005F6D33" w:rsidRDefault="00D127BE" w14:paraId="2F1385C0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We are holding winter vaccine clinics for flu and covid vaccines at Coppull Medical Practice and St John’s Church Hall. </w:t>
                      </w:r>
                    </w:p>
                    <w:p w:rsidR="00D127BE" w:rsidP="005F6D33" w:rsidRDefault="00D127BE" w14:paraId="1AFEF1CA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:rsidR="00D127BE" w:rsidP="005F6D33" w:rsidRDefault="00D127BE" w14:paraId="418EA075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All eligible patients will be invited by SMS text message, telephone call or letter. </w:t>
                      </w:r>
                    </w:p>
                    <w:p w:rsidR="00D127BE" w:rsidP="005F6D33" w:rsidRDefault="00D127BE" w14:paraId="17AE8CB0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:rsidR="00D127BE" w:rsidP="005F6D33" w:rsidRDefault="00D127BE" w14:paraId="1E57E9CC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Please contact the surgery to arrange your appointment</w:t>
                      </w:r>
                      <w:r>
                        <w:rPr>
                          <w:rFonts w:ascii="Calibri" w:hAnsi="Calibri" w:cs="Calibri"/>
                          <w:color w:val="000000"/>
                          <w:sz w:val="28"/>
                          <w:szCs w:val="28"/>
                        </w:rPr>
                        <w:t xml:space="preserve"> or book using the text link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D127BE" w:rsidP="005F6D33" w:rsidRDefault="00D127BE" w14:paraId="2DB0F0E1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:rsidR="00D127BE" w:rsidP="005F6D33" w:rsidRDefault="00D127BE" w14:paraId="7815C34C" w14:textId="77777777">
                      <w:pPr>
                        <w:spacing w:line="256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</w:p>
                    <w:p w:rsidR="00D127BE" w:rsidP="005F6D33" w:rsidRDefault="00D127BE" w14:paraId="75F23976" w14:textId="77777777">
                      <w:pPr>
                        <w:spacing w:line="256" w:lineRule="auto"/>
                        <w:jc w:val="center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 </w:t>
                      </w:r>
                    </w:p>
                    <w:p w:rsidR="00D127BE" w:rsidP="005F6D33" w:rsidRDefault="00D127BE" w14:paraId="689351A3" w14:textId="77777777">
                      <w:pPr>
                        <w:spacing w:line="256" w:lineRule="auto"/>
                        <w:rPr>
                          <w:rFonts w:ascii="Calibri Light" w:hAnsi="Calibri Light" w:cs="Calibri Light"/>
                        </w:rPr>
                      </w:pPr>
                      <w:r>
                        <w:rPr>
                          <w:rFonts w:ascii="Calibri Light" w:hAnsi="Calibri Light" w:cs="Calibri Light"/>
                        </w:rPr>
                        <w:t> 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93756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A840B5E" wp14:editId="178CBA66">
                <wp:simplePos x="0" y="0"/>
                <wp:positionH relativeFrom="margin">
                  <wp:posOffset>2962275</wp:posOffset>
                </wp:positionH>
                <wp:positionV relativeFrom="paragraph">
                  <wp:posOffset>1341755</wp:posOffset>
                </wp:positionV>
                <wp:extent cx="4152900" cy="762000"/>
                <wp:effectExtent l="0" t="0" r="0" b="0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BE0FEB" w:rsidR="00BE0FEB" w:rsidP="00990B06" w:rsidRDefault="00937562" w14:paraId="2063332C" w14:textId="4C69C413">
                            <w:pPr>
                              <w:widowControl w:val="0"/>
                              <w:spacing w:line="7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  <w:w w:val="80"/>
                                <w:sz w:val="56"/>
                                <w:szCs w:val="56"/>
                              </w:rPr>
                              <w:t>Winter Vaccines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33.25pt;margin-top:105.65pt;width:327pt;height:60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" w14:anchorId="1A840B5E">
                <v:textbox inset="2.88pt,2.88pt,2.88pt,2.88pt">
                  <w:txbxContent>
                    <w:p w:rsidRPr="00BE0FEB" w:rsidR="00BE0FEB" w:rsidP="00990B06" w:rsidRDefault="00937562" w14:paraId="2063332C" w14:textId="4C69C413">
                      <w:pPr>
                        <w:widowControl w:val="0"/>
                        <w:spacing w:line="7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  <w:w w:val="80"/>
                          <w:sz w:val="56"/>
                          <w:szCs w:val="56"/>
                        </w:rPr>
                        <w:t>Winter Vaccines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562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E4C249B" wp14:editId="065AFBEE">
                <wp:simplePos x="0" y="0"/>
                <wp:positionH relativeFrom="column">
                  <wp:posOffset>981075</wp:posOffset>
                </wp:positionH>
                <wp:positionV relativeFrom="paragraph">
                  <wp:posOffset>146050</wp:posOffset>
                </wp:positionV>
                <wp:extent cx="5986780" cy="1331595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80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931BBE" w:rsidR="00937562" w:rsidP="00937562" w:rsidRDefault="00937562" w14:paraId="7764BB94" w14:textId="7777777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Coppull Medical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style="position:absolute;margin-left:77.25pt;margin-top:11.5pt;width:471.4pt;height:104.85pt;z-index:2516582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" w14:anchorId="4E4C249B">
                <v:textbox style="mso-fit-shape-to-text:t">
                  <w:txbxContent>
                    <w:p w:rsidRPr="00931BBE" w:rsidR="00937562" w:rsidP="00937562" w:rsidRDefault="00937562" w14:paraId="7764BB94" w14:textId="7777777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Coppull Medical Practice</w:t>
                      </w:r>
                    </w:p>
                  </w:txbxContent>
                </v:textbox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6BDA8539" wp14:editId="7BA744B0">
                <wp:simplePos x="0" y="0"/>
                <wp:positionH relativeFrom="column">
                  <wp:posOffset>6412202</wp:posOffset>
                </wp:positionH>
                <wp:positionV relativeFrom="page">
                  <wp:posOffset>2671445</wp:posOffset>
                </wp:positionV>
                <wp:extent cx="0" cy="1331595"/>
                <wp:effectExtent l="0" t="0" r="38100" b="20955"/>
                <wp:wrapNone/>
                <wp:docPr id="25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line id="Line 172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504.9pt,210.35pt" to="504.9pt,315.2pt" w14:anchorId="01E9CC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">
                <v:shadow color="#dcd6d4"/>
                <w10:wrap anchory="page"/>
              </v:line>
            </w:pict>
          </mc:Fallback>
        </mc:AlternateContent>
      </w:r>
      <w:r w:rsidR="007F622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88B56B1" wp14:editId="7489B9DC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Straight Connector 252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hite [3212]" strokeweight="1pt" from="-.1pt,181.1pt" to="575.9pt,181.1pt" w14:anchorId="705901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">
                <v:stroke joinstyle="miter"/>
                <w10:wrap anchorx="margin"/>
              </v:line>
            </w:pict>
          </mc:Fallback>
        </mc:AlternateContent>
      </w:r>
      <w:r w:rsidR="00BD0FE9">
        <w:br w:type="page"/>
      </w:r>
    </w:p>
    <w:p w:rsidR="00BD0FE9" w:rsidRDefault="00D7126F" w14:paraId="42423104" w14:textId="2404CD2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7090D6C6" wp14:editId="3693878F">
                <wp:simplePos x="0" y="0"/>
                <wp:positionH relativeFrom="margin">
                  <wp:align>right</wp:align>
                </wp:positionH>
                <wp:positionV relativeFrom="paragraph">
                  <wp:posOffset>2239009</wp:posOffset>
                </wp:positionV>
                <wp:extent cx="7286625" cy="7324725"/>
                <wp:effectExtent l="0" t="0" r="28575" b="28575"/>
                <wp:wrapSquare wrapText="bothSides"/>
                <wp:docPr id="1404430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73247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126F" w:rsidR="00AA418C" w:rsidP="00AA418C" w:rsidRDefault="00AA418C" w14:paraId="4F244EC7" w14:textId="64C2F1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7126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Focus on Frailty</w:t>
                            </w:r>
                          </w:p>
                          <w:p w:rsidR="006C628D" w:rsidP="00AA418C" w:rsidRDefault="006C628D" w14:paraId="0D9403C5" w14:textId="777777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:rsidRPr="00750395" w:rsidR="00AA418C" w:rsidP="00AA418C" w:rsidRDefault="00135946" w14:paraId="53816776" w14:textId="74310A7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359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‘Frailty’ is a term that’s used a </w:t>
                            </w:r>
                            <w:proofErr w:type="gramStart"/>
                            <w:r w:rsidRPr="001359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lot, but</w:t>
                            </w:r>
                            <w:proofErr w:type="gramEnd"/>
                            <w:r w:rsidRPr="0013594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often misunderstood. When used properly, it refers to a person’s mental and physical resilience, or their ability to bounce back and recover from events like illness and injury.</w:t>
                            </w:r>
                            <w:r w:rsidR="0075039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0395" w:rsidR="0075039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(Age Concern, 21/7/20)</w:t>
                            </w:r>
                          </w:p>
                          <w:p w:rsidR="006C628D" w:rsidP="00AA418C" w:rsidRDefault="006C628D" w14:paraId="04CB72C6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6C628D" w:rsidP="00AA418C" w:rsidRDefault="006C628D" w14:paraId="47E92A4D" w14:textId="6E7FAD2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6C628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If someone is living with frailty, it doesn’t mean they lack capacity or are incapable of living a full and independent life. When used properly, it </w:t>
                            </w:r>
                            <w:proofErr w:type="gramStart"/>
                            <w:r w:rsidRPr="006C628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actually describes</w:t>
                            </w:r>
                            <w:proofErr w:type="gramEnd"/>
                            <w:r w:rsidRPr="006C628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someone's overall resilience and how this relates to their chance to recover quickly following health problems.</w:t>
                            </w:r>
                            <w:r w:rsidRPr="00750395" w:rsidR="00750395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(Age Concern, 21/7/20)</w:t>
                            </w:r>
                          </w:p>
                          <w:p w:rsidR="00BB406F" w:rsidP="00AA418C" w:rsidRDefault="00BB406F" w14:paraId="11A3EE9C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Pr="00BB406F" w:rsidR="00BB406F" w:rsidP="00AA418C" w:rsidRDefault="00BB406F" w14:paraId="478B6334" w14:textId="2A192BB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 frailty assessment consists of </w:t>
                            </w:r>
                            <w:r w:rsidR="00CC22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asking the individual 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 series of questions</w:t>
                            </w:r>
                            <w:r w:rsidR="00BD533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help</w:t>
                            </w:r>
                            <w:r w:rsidR="00CC22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determine if </w:t>
                            </w:r>
                            <w:r w:rsidR="00CC223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they are 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not frail, mildly frail, moderately frail or severely frail. The assessment is carried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by a member of </w:t>
                            </w:r>
                            <w:r w:rsidR="009A231C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our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nursing team </w:t>
                            </w:r>
                            <w:r w:rsidR="003076C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or</w:t>
                            </w:r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our care </w:t>
                            </w:r>
                            <w:proofErr w:type="spellStart"/>
                            <w:r w:rsidRPr="00BB406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co-ordinator</w:t>
                            </w:r>
                            <w:proofErr w:type="spellEnd"/>
                            <w:r w:rsidR="00A9435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7217F" w:rsidP="00AA418C" w:rsidRDefault="0037217F" w14:paraId="37F01891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37217F" w:rsidP="00AA418C" w:rsidRDefault="00014038" w14:paraId="29CCE4B4" w14:textId="5619541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Historically, an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individuals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level of frailty is usually assessed once they are aged 65</w:t>
                            </w:r>
                            <w:r w:rsidR="00915E3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years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533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older. However, in Central Lancashire GP practices are now assessing </w:t>
                            </w:r>
                            <w:r w:rsidR="00915E3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an individual</w:t>
                            </w:r>
                            <w:r w:rsidR="00F45B0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="00915E3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 level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fraility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age 50 years. </w:t>
                            </w:r>
                          </w:p>
                          <w:p w:rsidR="00014038" w:rsidP="00AA418C" w:rsidRDefault="00014038" w14:paraId="7FE71C8C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9517BA" w:rsidP="00AA418C" w:rsidRDefault="00014038" w14:paraId="0CFFD70E" w14:textId="0816789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aim of assessing frailty earlier is to </w:t>
                            </w:r>
                            <w:r w:rsidR="0079335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identify </w:t>
                            </w:r>
                            <w:r w:rsidR="001C40F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individuals</w:t>
                            </w:r>
                            <w:r w:rsidR="0079335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mild or moderate frailty. By identifying frailty sooner, a plan can be agreed with the individual to </w:t>
                            </w:r>
                            <w:r w:rsidR="009517B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address health or social care issues, which can then reduce their level o</w:t>
                            </w:r>
                            <w:r w:rsidR="001C40F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  <w:r w:rsidR="009517B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frailty or prevent frailty increasing.</w:t>
                            </w:r>
                            <w:r w:rsidR="001C40F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This can</w:t>
                            </w:r>
                            <w:r w:rsidR="001110B9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help to</w:t>
                            </w:r>
                            <w:r w:rsidR="001C40F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improve </w:t>
                            </w:r>
                            <w:r w:rsidR="005D091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health and quality of life in older age. </w:t>
                            </w:r>
                          </w:p>
                          <w:p w:rsidR="009517BA" w:rsidP="00AA418C" w:rsidRDefault="009517BA" w14:paraId="24259CCE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14038" w:rsidP="00AA418C" w:rsidRDefault="009517BA" w14:paraId="73F52986" w14:textId="7EE5CC5C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Some </w:t>
                            </w:r>
                            <w:r w:rsidR="00651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individuals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have felt </w:t>
                            </w:r>
                            <w:r w:rsidR="001710E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uneasy when frailty has been discussed</w:t>
                            </w:r>
                            <w:r w:rsidR="005D091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 them</w:t>
                            </w:r>
                            <w:r w:rsidR="00651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651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particulary</w:t>
                            </w:r>
                            <w:proofErr w:type="spellEnd"/>
                            <w:r w:rsidR="00651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if they are leading an independent life</w:t>
                            </w:r>
                            <w:r w:rsidR="001710E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85F2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We would like to reassure </w:t>
                            </w:r>
                            <w:r w:rsidR="00A9435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patient’s</w:t>
                            </w:r>
                            <w:r w:rsidR="00F85F2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that having a</w:t>
                            </w:r>
                            <w:r w:rsidR="008A009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frailty </w:t>
                            </w:r>
                            <w:r w:rsidR="00F85F26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assessment does not mean that </w:t>
                            </w:r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you are frail</w:t>
                            </w:r>
                            <w:r w:rsidR="008A009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I</w:t>
                            </w:r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 simply means that you </w:t>
                            </w:r>
                            <w:proofErr w:type="gramStart"/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would</w:t>
                            </w:r>
                            <w:proofErr w:type="gramEnd"/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benefit from an assessment to determine if you have any level of </w:t>
                            </w:r>
                            <w:proofErr w:type="spellStart"/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fraility</w:t>
                            </w:r>
                            <w:proofErr w:type="spellEnd"/>
                            <w:r w:rsidR="00D127B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, that would benefit from early intervention</w:t>
                            </w:r>
                            <w:r w:rsidR="00C6299B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515D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710E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F78E4" w:rsidP="00AA418C" w:rsidRDefault="00DF78E4" w14:paraId="75A49365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F78E4" w:rsidP="00AA418C" w:rsidRDefault="00DF1E48" w14:paraId="2A54E8D8" w14:textId="69AB20F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may be contacted by the care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co-ordinator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undertake a frailty assessment. The nurse may also undertake a frailty assessment at your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chonic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disease annual review. </w:t>
                            </w:r>
                          </w:p>
                          <w:p w:rsidR="00D7126F" w:rsidP="00AA418C" w:rsidRDefault="00D7126F" w14:paraId="25BBC74F" w14:textId="777777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Pr="00D7126F" w:rsidR="00D7126F" w:rsidP="007E7FB5" w:rsidRDefault="00D7126F" w14:paraId="54693EC9" w14:textId="0F1521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126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If you would like to book a frailty assessment, please contact reception.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522.55pt;margin-top:176.3pt;width:573.75pt;height:576.75pt;z-index:25165827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fillcolor="#fff2cc [66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" w14:anchorId="7090D6C6">
                <v:textbox>
                  <w:txbxContent>
                    <w:p w:rsidRPr="00D7126F" w:rsidR="00AA418C" w:rsidP="00AA418C" w:rsidRDefault="00AA418C" w14:paraId="4F244EC7" w14:textId="64C2F1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D7126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Focus on Frailty</w:t>
                      </w:r>
                    </w:p>
                    <w:p w:rsidR="006C628D" w:rsidP="00AA418C" w:rsidRDefault="006C628D" w14:paraId="0D9403C5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:rsidRPr="00750395" w:rsidR="00AA418C" w:rsidP="00AA418C" w:rsidRDefault="00135946" w14:paraId="53816776" w14:textId="74310A72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359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‘Frailty’ is a term that’s used a </w:t>
                      </w:r>
                      <w:proofErr w:type="gramStart"/>
                      <w:r w:rsidRPr="001359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lot, but</w:t>
                      </w:r>
                      <w:proofErr w:type="gramEnd"/>
                      <w:r w:rsidRPr="0013594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is often misunderstood. When used properly, it refers to a person’s mental and physical resilience, or their ability to bounce back and recover from events like illness and injury.</w:t>
                      </w:r>
                      <w:r w:rsidR="0075039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750395" w:rsidR="0075039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(Age Concern, 21/7/20)</w:t>
                      </w:r>
                    </w:p>
                    <w:p w:rsidR="006C628D" w:rsidP="00AA418C" w:rsidRDefault="006C628D" w14:paraId="04CB72C6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6C628D" w:rsidP="00AA418C" w:rsidRDefault="006C628D" w14:paraId="47E92A4D" w14:textId="6E7FAD29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6C628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If someone is living with frailty, it doesn’t mean they lack capacity or are incapable of living a full and independent life. When used properly, it </w:t>
                      </w:r>
                      <w:proofErr w:type="gramStart"/>
                      <w:r w:rsidRPr="006C628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actually describes</w:t>
                      </w:r>
                      <w:proofErr w:type="gramEnd"/>
                      <w:r w:rsidRPr="006C628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someone's overall resilience and how this relates to their chance to recover quickly following health problems.</w:t>
                      </w:r>
                      <w:r w:rsidRPr="00750395" w:rsidR="00750395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(Age Concern, 21/7/20)</w:t>
                      </w:r>
                    </w:p>
                    <w:p w:rsidR="00BB406F" w:rsidP="00AA418C" w:rsidRDefault="00BB406F" w14:paraId="11A3EE9C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Pr="00BB406F" w:rsidR="00BB406F" w:rsidP="00AA418C" w:rsidRDefault="00BB406F" w14:paraId="478B6334" w14:textId="2A192BBC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 frailty assessment consists of </w:t>
                      </w:r>
                      <w:r w:rsidR="00CC22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asking the individual 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 series of questions</w:t>
                      </w:r>
                      <w:r w:rsidR="00BD533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which help</w:t>
                      </w:r>
                      <w:r w:rsidR="00CC22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determine if </w:t>
                      </w:r>
                      <w:r w:rsidR="00CC223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they are 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not frail, mildly frail, moderately frail or severely frail. The assessment is carried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by a member of </w:t>
                      </w:r>
                      <w:r w:rsidR="009A231C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our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nursing team </w:t>
                      </w:r>
                      <w:r w:rsidR="003076C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or</w:t>
                      </w:r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our care </w:t>
                      </w:r>
                      <w:proofErr w:type="spellStart"/>
                      <w:r w:rsidRPr="00BB406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co-ordinator</w:t>
                      </w:r>
                      <w:proofErr w:type="spellEnd"/>
                      <w:r w:rsidR="00A9435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37217F" w:rsidP="00AA418C" w:rsidRDefault="0037217F" w14:paraId="37F01891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37217F" w:rsidP="00AA418C" w:rsidRDefault="00014038" w14:paraId="29CCE4B4" w14:textId="5619541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Historically, an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individuals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level of frailty is usually assessed once they are aged 65</w:t>
                      </w:r>
                      <w:r w:rsidR="00915E3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years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D533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or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older. However, in Central Lancashire GP practices are now assessing </w:t>
                      </w:r>
                      <w:r w:rsidR="00915E3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an individual</w:t>
                      </w:r>
                      <w:r w:rsidR="00F45B0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="00915E35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 level of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fraility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from age 50 years. </w:t>
                      </w:r>
                    </w:p>
                    <w:p w:rsidR="00014038" w:rsidP="00AA418C" w:rsidRDefault="00014038" w14:paraId="7FE71C8C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9517BA" w:rsidP="00AA418C" w:rsidRDefault="00014038" w14:paraId="0CFFD70E" w14:textId="08167894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aim of assessing frailty earlier is to </w:t>
                      </w:r>
                      <w:r w:rsidR="0079335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identify </w:t>
                      </w:r>
                      <w:r w:rsidR="001C40F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individuals</w:t>
                      </w:r>
                      <w:r w:rsidR="0079335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mild or moderate frailty. By identifying frailty sooner, a plan can be agreed with the individual to </w:t>
                      </w:r>
                      <w:r w:rsidR="009517B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address health or social care issues, which can then reduce their level o</w:t>
                      </w:r>
                      <w:r w:rsidR="001C40F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  <w:r w:rsidR="009517BA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frailty or prevent frailty increasing.</w:t>
                      </w:r>
                      <w:r w:rsidR="001C40F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This can</w:t>
                      </w:r>
                      <w:r w:rsidR="001110B9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help to</w:t>
                      </w:r>
                      <w:r w:rsidR="001C40F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improve </w:t>
                      </w:r>
                      <w:r w:rsidR="005D091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health and quality of life in older age. </w:t>
                      </w:r>
                    </w:p>
                    <w:p w:rsidR="009517BA" w:rsidP="00AA418C" w:rsidRDefault="009517BA" w14:paraId="24259CCE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14038" w:rsidP="00AA418C" w:rsidRDefault="009517BA" w14:paraId="73F52986" w14:textId="7EE5CC5C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Some </w:t>
                      </w:r>
                      <w:r w:rsidR="00651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individuals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have felt </w:t>
                      </w:r>
                      <w:r w:rsidR="001710E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uneasy when frailty has been discussed</w:t>
                      </w:r>
                      <w:r w:rsidR="005D091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with them</w:t>
                      </w:r>
                      <w:r w:rsidR="00651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51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particulary</w:t>
                      </w:r>
                      <w:proofErr w:type="spellEnd"/>
                      <w:r w:rsidR="00651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if they are leading an independent life</w:t>
                      </w:r>
                      <w:r w:rsidR="001710E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F85F2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We would like to reassure </w:t>
                      </w:r>
                      <w:r w:rsidR="00A94351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patient’s</w:t>
                      </w:r>
                      <w:r w:rsidR="00F85F2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that having a</w:t>
                      </w:r>
                      <w:r w:rsidR="008A009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frailty </w:t>
                      </w:r>
                      <w:r w:rsidR="00F85F26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assessment does not mean that </w:t>
                      </w:r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you are frail</w:t>
                      </w:r>
                      <w:r w:rsidR="008A009D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I</w:t>
                      </w:r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 simply means that you </w:t>
                      </w:r>
                      <w:proofErr w:type="gramStart"/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would</w:t>
                      </w:r>
                      <w:proofErr w:type="gramEnd"/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benefit from an assessment to determine if you have any level of </w:t>
                      </w:r>
                      <w:proofErr w:type="spellStart"/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fraility</w:t>
                      </w:r>
                      <w:proofErr w:type="spellEnd"/>
                      <w:r w:rsidR="00D127BE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, that would benefit from early intervention</w:t>
                      </w:r>
                      <w:r w:rsidR="00C6299B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6515D4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710E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F78E4" w:rsidP="00AA418C" w:rsidRDefault="00DF78E4" w14:paraId="75A49365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F78E4" w:rsidP="00AA418C" w:rsidRDefault="00DF1E48" w14:paraId="2A54E8D8" w14:textId="69AB20F2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You may be contacted by the care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co-ordinator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to undertake a frailty assessment. The nurse may also undertake a frailty assessment at your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chonic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disease annual review. </w:t>
                      </w:r>
                    </w:p>
                    <w:p w:rsidR="00D7126F" w:rsidP="00AA418C" w:rsidRDefault="00D7126F" w14:paraId="25BBC74F" w14:textId="77777777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Pr="00D7126F" w:rsidR="00D7126F" w:rsidP="007E7FB5" w:rsidRDefault="00D7126F" w14:paraId="54693EC9" w14:textId="0F15216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7126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If you would like to book a frailty assessment, please contact reception.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52A96B9" wp14:editId="37DD836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2190750"/>
                <wp:effectExtent l="0" t="0" r="0" b="0"/>
                <wp:wrapNone/>
                <wp:docPr id="20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2190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 xmlns:a16="http://schemas.microsoft.com/office/drawing/2014/main">
            <w:pict>
              <v:rect id="Rectangle 9" style="position:absolute;margin-left:524.8pt;margin-top:0;width:8in;height:172.5pt;z-index: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color="#b4c6e7 [1300]" stroked="f" w14:anchorId="24FB86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">
                <v:textbox inset="2.88pt,2.88pt,2.88pt,2.88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1975F6DF" wp14:editId="506D37C1">
                <wp:simplePos x="0" y="0"/>
                <wp:positionH relativeFrom="margin">
                  <wp:posOffset>142875</wp:posOffset>
                </wp:positionH>
                <wp:positionV relativeFrom="paragraph">
                  <wp:posOffset>266700</wp:posOffset>
                </wp:positionV>
                <wp:extent cx="4800600" cy="19526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900" w:rsidRDefault="002E1900" w14:paraId="32BEA70E" w14:textId="777777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Pr="00772980" w:rsidR="002E1900" w:rsidRDefault="002E1900" w14:paraId="5797F503" w14:textId="556B778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7298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If you would like to join our Patient Participation </w:t>
                            </w:r>
                            <w:proofErr w:type="gramStart"/>
                            <w:r w:rsidRPr="0077298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Group</w:t>
                            </w:r>
                            <w:proofErr w:type="gramEnd"/>
                            <w:r w:rsidRPr="0077298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please email your details to </w:t>
                            </w:r>
                            <w:hyperlink w:history="1" r:id="rId13">
                              <w:r w:rsidRPr="00772980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lscicb-csr.acreswood-surgery@nhs.net</w:t>
                              </w:r>
                            </w:hyperlink>
                          </w:p>
                          <w:p w:rsidRPr="00772980" w:rsidR="002E1900" w:rsidRDefault="002E1900" w14:paraId="43671A53" w14:textId="6208FA60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72980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Alternatively, you can speak to a receptionist or complete a form available in surgery. </w:t>
                            </w:r>
                          </w:p>
                          <w:p w:rsidRPr="00772980" w:rsidR="002E1900" w:rsidRDefault="002E1900" w14:paraId="23FCD5D2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Pr="00772980" w:rsidR="00097161" w:rsidRDefault="002E1900" w14:paraId="0F325F91" w14:textId="23C41CF9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72980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Meeting minutes </w:t>
                            </w:r>
                            <w:r w:rsidR="00241F97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>are</w:t>
                            </w:r>
                            <w:r w:rsidRPr="00772980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 available on the practice website</w:t>
                            </w:r>
                            <w:r w:rsidRPr="00772980" w:rsidR="00B366CF"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w:history="1" r:id="rId14">
                              <w:r w:rsidRPr="00772980" w:rsidR="00B366CF"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www.coppullmedicalpractice.co.uk</w:t>
                              </w:r>
                            </w:hyperlink>
                          </w:p>
                          <w:p w:rsidRPr="005F4516" w:rsidR="00B366CF" w:rsidRDefault="00B366CF" w14:paraId="54C266E3" w14:textId="777777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11.25pt;margin-top:21pt;width:378pt;height:153.7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" w14:anchorId="1975F6DF">
                <v:textbox>
                  <w:txbxContent>
                    <w:p w:rsidR="002E1900" w:rsidRDefault="002E1900" w14:paraId="32BEA70E" w14:textId="777777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Pr="00772980" w:rsidR="002E1900" w:rsidRDefault="002E1900" w14:paraId="5797F503" w14:textId="556B7789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77298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If you would like to join our Patient Participation </w:t>
                      </w:r>
                      <w:proofErr w:type="gramStart"/>
                      <w:r w:rsidRPr="0077298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Group</w:t>
                      </w:r>
                      <w:proofErr w:type="gramEnd"/>
                      <w:r w:rsidRPr="0077298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please email your details to </w:t>
                      </w:r>
                      <w:hyperlink w:history="1" r:id="rId15">
                        <w:r w:rsidRPr="00772980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8"/>
                            <w:szCs w:val="28"/>
                            <w:u w:val="none"/>
                          </w:rPr>
                          <w:t>lscicb-csr.acreswood-surgery@nhs.net</w:t>
                        </w:r>
                      </w:hyperlink>
                    </w:p>
                    <w:p w:rsidRPr="00772980" w:rsidR="002E1900" w:rsidRDefault="002E1900" w14:paraId="43671A53" w14:textId="6208FA60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772980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Alternatively, you can speak to a receptionist or complete a form available in surgery. </w:t>
                      </w:r>
                    </w:p>
                    <w:p w:rsidRPr="00772980" w:rsidR="002E1900" w:rsidRDefault="002E1900" w14:paraId="23FCD5D2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</w:p>
                    <w:p w:rsidRPr="00772980" w:rsidR="00097161" w:rsidRDefault="002E1900" w14:paraId="0F325F91" w14:textId="23C41CF9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  <w:r w:rsidRPr="00772980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Meeting minutes </w:t>
                      </w:r>
                      <w:r w:rsidR="00241F97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>are</w:t>
                      </w:r>
                      <w:r w:rsidRPr="00772980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 available on the practice website</w:t>
                      </w:r>
                      <w:r w:rsidRPr="00772980" w:rsidR="00B366CF"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hyperlink w:history="1" r:id="rId16">
                        <w:r w:rsidRPr="00772980" w:rsidR="00B366CF"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sz w:val="28"/>
                            <w:szCs w:val="28"/>
                            <w:u w:val="none"/>
                          </w:rPr>
                          <w:t>www.coppullmedicalpractice.co.uk</w:t>
                        </w:r>
                      </w:hyperlink>
                    </w:p>
                    <w:p w:rsidRPr="005F4516" w:rsidR="00B366CF" w:rsidRDefault="00B366CF" w14:paraId="54C266E3" w14:textId="777777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73B4">
        <w:rPr>
          <w:noProof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74438AC9" wp14:editId="2B2A77CB">
                <wp:simplePos x="0" y="0"/>
                <wp:positionH relativeFrom="column">
                  <wp:posOffset>4819650</wp:posOffset>
                </wp:positionH>
                <wp:positionV relativeFrom="paragraph">
                  <wp:posOffset>113665</wp:posOffset>
                </wp:positionV>
                <wp:extent cx="2356485" cy="2447925"/>
                <wp:effectExtent l="0" t="0" r="0" b="0"/>
                <wp:wrapSquare wrapText="bothSides"/>
                <wp:docPr id="1035957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44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7F8" w:rsidP="0053645D" w:rsidRDefault="00CE73B4" w14:paraId="2869C77E" w14:textId="7A7EA4E0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82952" wp14:editId="5A7D5C3F">
                                  <wp:extent cx="1562100" cy="1641866"/>
                                  <wp:effectExtent l="0" t="0" r="0" b="0"/>
                                  <wp:docPr id="1098246942" name="Picture 1" descr="Patient Participation Group - Wood Lane Medical Cent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tient Participation Group - Wood Lane Medical Cen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711" cy="165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379.5pt;margin-top:8.95pt;width:185.55pt;height:192.75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" w14:anchorId="74438AC9">
                <v:textbox>
                  <w:txbxContent>
                    <w:p w:rsidR="000F27F8" w:rsidP="0053645D" w:rsidRDefault="00CE73B4" w14:paraId="2869C77E" w14:textId="7A7EA4E0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882952" wp14:editId="5A7D5C3F">
                            <wp:extent cx="1562100" cy="1641866"/>
                            <wp:effectExtent l="0" t="0" r="0" b="0"/>
                            <wp:docPr id="1098246942" name="Picture 1" descr="Patient Participation Group - Wood Lane Medical Cent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tient Participation Group - Wood Lane Medical Cen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711" cy="1656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45D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9A11CAD" wp14:editId="5BE1D251">
                <wp:simplePos x="0" y="0"/>
                <wp:positionH relativeFrom="margin">
                  <wp:posOffset>1333500</wp:posOffset>
                </wp:positionH>
                <wp:positionV relativeFrom="paragraph">
                  <wp:posOffset>0</wp:posOffset>
                </wp:positionV>
                <wp:extent cx="4295775" cy="485775"/>
                <wp:effectExtent l="0" t="0" r="9525" b="9525"/>
                <wp:wrapTopAndBottom/>
                <wp:docPr id="2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Pr="00D7126F" w:rsidR="00BD0FE9" w:rsidP="008C5588" w:rsidRDefault="00E61972" w14:paraId="5C56B867" w14:textId="03B5EEDF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</w:pPr>
                            <w:r w:rsidRPr="00D7126F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36"/>
                                <w:szCs w:val="36"/>
                              </w:rPr>
                              <w:t>Patient Participation Group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style="position:absolute;margin-left:105pt;margin-top:0;width:338.25pt;height:38.2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8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" w14:anchorId="19A11CAD">
                <v:textbox inset="2.88pt,2.88pt,2.88pt,2.88pt">
                  <w:txbxContent>
                    <w:p w:rsidRPr="00D7126F" w:rsidR="00BD0FE9" w:rsidP="008C5588" w:rsidRDefault="00E61972" w14:paraId="5C56B867" w14:textId="03B5EEDF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6"/>
                          <w:szCs w:val="36"/>
                        </w:rPr>
                      </w:pPr>
                      <w:r w:rsidRPr="00D7126F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36"/>
                          <w:szCs w:val="36"/>
                        </w:rPr>
                        <w:t>Patient Participation Group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516AC657" w:rsidP="516AC657" w:rsidRDefault="516AC657" w14:paraId="0977F1D7" w14:textId="792AC410">
      <w:pPr>
        <w:jc w:val="center"/>
        <w:rPr>
          <w:rFonts w:ascii="Aptos" w:hAnsi="Aptos" w:eastAsia="Aptos" w:cs="Aptos"/>
          <w:b/>
          <w:bCs/>
          <w:color w:val="000000" w:themeColor="text1"/>
          <w:sz w:val="56"/>
          <w:szCs w:val="56"/>
        </w:rPr>
      </w:pPr>
    </w:p>
    <w:p w:rsidR="003F330E" w:rsidP="00820353" w:rsidRDefault="004D0145" w14:paraId="1920BF6A" w14:textId="09E21491">
      <w:pPr>
        <w:jc w:val="center"/>
        <w:rPr>
          <w:rFonts w:ascii="Aptos" w:hAnsi="Aptos" w:eastAsia="Aptos" w:cs="Aptos"/>
          <w:color w:val="000000" w:themeColor="text1"/>
          <w:sz w:val="56"/>
          <w:szCs w:val="56"/>
        </w:rPr>
      </w:pPr>
      <w:r w:rsidRPr="000C16EB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84E2E1A" wp14:editId="2E2D3CD7">
                <wp:simplePos x="0" y="0"/>
                <wp:positionH relativeFrom="margin">
                  <wp:posOffset>1878330</wp:posOffset>
                </wp:positionH>
                <wp:positionV relativeFrom="paragraph">
                  <wp:posOffset>-66675</wp:posOffset>
                </wp:positionV>
                <wp:extent cx="3615690" cy="339725"/>
                <wp:effectExtent l="0" t="0" r="0" b="0"/>
                <wp:wrapNone/>
                <wp:docPr id="2484987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615690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C078D0" w:rsidR="000C16EB" w:rsidP="000C16EB" w:rsidRDefault="000C16EB" w14:paraId="4D0FE50F" w14:textId="504A783D">
                            <w:pPr>
                              <w:spacing w:line="216" w:lineRule="auto"/>
                              <w:jc w:val="center"/>
                              <w:rPr>
                                <w:rFonts w:asciiTheme="minorHAnsi" w:hAnsiTheme="minorHAnsi" w:eastAsiaTheme="majorEastAsia" w:cstheme="minorHAnsi"/>
                                <w:b/>
                                <w:bCs/>
                                <w:color w:val="657C9C" w:themeColor="text2" w:themeTint="BF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style="position:absolute;left:0;text-align:left;margin-left:147.9pt;margin-top:-5.25pt;width:284.7pt;height:26.75pt;z-index:2516582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bottom" o:spid="_x0000_s1039" filled="f" stroked="f" w14:anchorId="484E2E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">
                <o:lock v:ext="edit" grouping="t"/>
                <v:textbox>
                  <w:txbxContent>
                    <w:p w:rsidRPr="00C078D0" w:rsidR="000C16EB" w:rsidP="000C16EB" w:rsidRDefault="000C16EB" w14:paraId="4D0FE50F" w14:textId="504A783D">
                      <w:pPr>
                        <w:spacing w:line="216" w:lineRule="auto"/>
                        <w:jc w:val="center"/>
                        <w:rPr>
                          <w:rFonts w:asciiTheme="minorHAnsi" w:hAnsiTheme="minorHAnsi" w:eastAsiaTheme="majorEastAsia" w:cstheme="minorHAnsi"/>
                          <w:b/>
                          <w:bCs/>
                          <w:color w:val="657C9C" w:themeColor="text2" w:themeTint="BF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E5A4571" wp14:editId="1B211AD6">
                <wp:simplePos x="0" y="0"/>
                <wp:positionH relativeFrom="column">
                  <wp:posOffset>8706485</wp:posOffset>
                </wp:positionH>
                <wp:positionV relativeFrom="paragraph">
                  <wp:posOffset>3171190</wp:posOffset>
                </wp:positionV>
                <wp:extent cx="2533015" cy="1076960"/>
                <wp:effectExtent l="0" t="0" r="19685" b="27940"/>
                <wp:wrapNone/>
                <wp:docPr id="171396782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1076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50C10102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  <w:t>Advanced Nurse Practitioner (ANP)</w:t>
                            </w:r>
                          </w:p>
                          <w:p w:rsidR="001C45B2" w:rsidP="001C45B2" w:rsidRDefault="001C45B2" w14:paraId="17509660" w14:textId="77777777">
                            <w:pPr>
                              <w:jc w:val="center"/>
                              <w:rPr>
                                <w:rFonts w:ascii="Calibri" w:hAnsi="Calibri" w:eastAsia="Arial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Arial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Your Advanced Nurse Practitioner can assess and prescribe for many different health conditions and minor illnesses. They can order tests and make a referral to a specialist.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style="position:absolute;left:0;text-align:left;margin-left:685.55pt;margin-top:249.7pt;width:199.45pt;height:84.8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0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" w14:anchorId="3E5A4571">
                <v:textbox style="mso-fit-shape-to-text:t">
                  <w:txbxContent>
                    <w:p w:rsidR="001C45B2" w:rsidP="001C45B2" w:rsidRDefault="001C45B2" w14:paraId="50C10102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  <w:t>Advanced Nurse Practitioner (ANP)</w:t>
                      </w:r>
                    </w:p>
                    <w:p w:rsidR="001C45B2" w:rsidP="001C45B2" w:rsidRDefault="001C45B2" w14:paraId="17509660" w14:textId="77777777">
                      <w:pPr>
                        <w:jc w:val="center"/>
                        <w:rPr>
                          <w:rFonts w:ascii="Calibri" w:hAnsi="Calibri" w:eastAsia="Arial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Arial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Your Advanced Nurse Practitioner can assess and prescribe for many different health conditions and minor illnesses. They can order tests and make a referral to a specialist. </w:t>
                      </w:r>
                    </w:p>
                  </w:txbxContent>
                </v:textbox>
              </v:shape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42BC0E3" wp14:editId="26F9AFC7">
                <wp:simplePos x="0" y="0"/>
                <wp:positionH relativeFrom="column">
                  <wp:posOffset>11297920</wp:posOffset>
                </wp:positionH>
                <wp:positionV relativeFrom="paragraph">
                  <wp:posOffset>3171190</wp:posOffset>
                </wp:positionV>
                <wp:extent cx="2473325" cy="1076960"/>
                <wp:effectExtent l="0" t="0" r="22225" b="2794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026372-38DC-AC63-EFC4-E8DD295627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325" cy="1076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3266B947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  <w:t>Practice Nurse</w:t>
                            </w:r>
                          </w:p>
                          <w:p w:rsidR="001C45B2" w:rsidP="001C45B2" w:rsidRDefault="001C45B2" w14:paraId="29DEB854" w14:textId="77777777">
                            <w:pPr>
                              <w:jc w:val="center"/>
                              <w:rPr>
                                <w:rFonts w:ascii="Calibri" w:hAnsi="Calibri" w:eastAsia="Arial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eastAsia="Arial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Your Practice Nurse can support and advise you with management of a long-term condition.  They also offer services to keep you well such as vaccinations and cervical smears.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style="position:absolute;left:0;text-align:left;margin-left:889.6pt;margin-top:249.7pt;width:194.75pt;height:84.8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1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" w14:anchorId="742BC0E3">
                <v:textbox style="mso-fit-shape-to-text:t">
                  <w:txbxContent>
                    <w:p w:rsidR="001C45B2" w:rsidP="001C45B2" w:rsidRDefault="001C45B2" w14:paraId="3266B947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  <w:t>Practice Nurse</w:t>
                      </w:r>
                    </w:p>
                    <w:p w:rsidR="001C45B2" w:rsidP="001C45B2" w:rsidRDefault="001C45B2" w14:paraId="29DEB854" w14:textId="77777777">
                      <w:pPr>
                        <w:jc w:val="center"/>
                        <w:rPr>
                          <w:rFonts w:ascii="Calibri" w:hAnsi="Calibri" w:eastAsia="Arial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eastAsia="Arial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Your Practice Nurse can support and advise you with management of a long-term condition.  They also offer services to keep you well such as vaccinations and cervical smears. </w:t>
                      </w:r>
                    </w:p>
                  </w:txbxContent>
                </v:textbox>
              </v:shape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FE93C26" wp14:editId="61E9095C">
                <wp:simplePos x="0" y="0"/>
                <wp:positionH relativeFrom="column">
                  <wp:posOffset>11297920</wp:posOffset>
                </wp:positionH>
                <wp:positionV relativeFrom="paragraph">
                  <wp:posOffset>4298315</wp:posOffset>
                </wp:positionV>
                <wp:extent cx="2473325" cy="938530"/>
                <wp:effectExtent l="0" t="0" r="22225" b="13970"/>
                <wp:wrapNone/>
                <wp:docPr id="42" name="TextBox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3CC0D5-F105-8CA0-DBEC-6A0F7E045DC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325" cy="938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0CDE9821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  <w:t>Mental Health Practitioner</w:t>
                            </w:r>
                          </w:p>
                          <w:p w:rsidR="001C45B2" w:rsidP="001C45B2" w:rsidRDefault="001C45B2" w14:paraId="527EEFD2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  <w:t xml:space="preserve">Your Mental Health Practitioner can provide advice, guidance and intervention for those who do not fulfil the criteria </w:t>
                            </w:r>
                          </w:p>
                          <w:p w:rsidR="001C45B2" w:rsidP="001C45B2" w:rsidRDefault="001C45B2" w14:paraId="6AC33037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  <w:t xml:space="preserve">for specialist mental health </w:t>
                            </w:r>
                          </w:p>
                          <w:p w:rsidR="001C45B2" w:rsidP="001C45B2" w:rsidRDefault="001C45B2" w14:paraId="5D1DA185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  <w:t xml:space="preserve">services.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1" style="position:absolute;left:0;text-align:left;margin-left:889.6pt;margin-top:338.45pt;width:194.75pt;height:73.9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2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" w14:anchorId="1FE93C26">
                <v:textbox style="mso-fit-shape-to-text:t">
                  <w:txbxContent>
                    <w:p w:rsidR="001C45B2" w:rsidP="001C45B2" w:rsidRDefault="001C45B2" w14:paraId="0CDE9821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  <w:t>Mental Health Practitioner</w:t>
                      </w:r>
                    </w:p>
                    <w:p w:rsidR="001C45B2" w:rsidP="001C45B2" w:rsidRDefault="001C45B2" w14:paraId="527EEFD2" w14:textId="77777777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  <w:t xml:space="preserve">Your Mental Health Practitioner can provide advice, guidance and intervention for those who do not fulfil the criteria </w:t>
                      </w:r>
                    </w:p>
                    <w:p w:rsidR="001C45B2" w:rsidP="001C45B2" w:rsidRDefault="001C45B2" w14:paraId="6AC33037" w14:textId="77777777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  <w:t xml:space="preserve">for specialist mental health </w:t>
                      </w:r>
                    </w:p>
                    <w:p w:rsidR="001C45B2" w:rsidP="001C45B2" w:rsidRDefault="001C45B2" w14:paraId="5D1DA185" w14:textId="77777777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  <w:t xml:space="preserve">services. </w:t>
                      </w:r>
                    </w:p>
                  </w:txbxContent>
                </v:textbox>
              </v:shape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F3068D4" wp14:editId="3C35401A">
                <wp:simplePos x="0" y="0"/>
                <wp:positionH relativeFrom="column">
                  <wp:posOffset>8707755</wp:posOffset>
                </wp:positionH>
                <wp:positionV relativeFrom="paragraph">
                  <wp:posOffset>5302885</wp:posOffset>
                </wp:positionV>
                <wp:extent cx="2531110" cy="800100"/>
                <wp:effectExtent l="0" t="0" r="21590" b="19050"/>
                <wp:wrapNone/>
                <wp:docPr id="45" name="TextBox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41078D-D60B-A55D-1DE0-658F4546DB4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6F501B40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  <w:t>Social Care Prescriber</w:t>
                            </w:r>
                          </w:p>
                          <w:p w:rsidR="001C45B2" w:rsidP="001C45B2" w:rsidRDefault="001C45B2" w14:paraId="6F32683F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Your social prescriber helps to reduce health inequalities by supporting you to unpick complex issues affecting your wellbeing. They can help you access services to improve your overall wellbeing.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style="position:absolute;left:0;text-align:left;margin-left:685.65pt;margin-top:417.55pt;width:199.3pt;height:63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3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" w14:anchorId="2F3068D4">
                <v:textbox style="mso-fit-shape-to-text:t">
                  <w:txbxContent>
                    <w:p w:rsidR="001C45B2" w:rsidP="001C45B2" w:rsidRDefault="001C45B2" w14:paraId="6F501B40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  <w:t>Social Care Prescriber</w:t>
                      </w:r>
                    </w:p>
                    <w:p w:rsidR="001C45B2" w:rsidP="001C45B2" w:rsidRDefault="001C45B2" w14:paraId="6F32683F" w14:textId="77777777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8"/>
                          <w:szCs w:val="18"/>
                        </w:rPr>
                        <w:t>Your social prescriber helps to reduce health inequalities by supporting you to unpick complex issues affecting your wellbeing. They can help you access services to improve your overall wellbeing.</w:t>
                      </w:r>
                    </w:p>
                  </w:txbxContent>
                </v:textbox>
              </v:shape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7B8F7201" wp14:editId="2839606F">
                <wp:simplePos x="0" y="0"/>
                <wp:positionH relativeFrom="column">
                  <wp:posOffset>11297920</wp:posOffset>
                </wp:positionH>
                <wp:positionV relativeFrom="paragraph">
                  <wp:posOffset>5318125</wp:posOffset>
                </wp:positionV>
                <wp:extent cx="2473325" cy="784225"/>
                <wp:effectExtent l="0" t="0" r="22225" b="15875"/>
                <wp:wrapNone/>
                <wp:docPr id="46" name="TextBox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27DCD3-75C3-6B33-19CD-0634E4C457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3325" cy="784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65336F46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  <w:sz w:val="18"/>
                                <w:szCs w:val="18"/>
                              </w:rPr>
                              <w:t>Associate Psychological Practitioner (APP)</w:t>
                            </w:r>
                          </w:p>
                          <w:p w:rsidR="001C45B2" w:rsidP="001C45B2" w:rsidRDefault="001C45B2" w14:paraId="0140AA93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  <w:t xml:space="preserve">Your Associate Psychological Practitioner offers structured brief intervention for low level mental health difficulties.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style="position:absolute;left:0;text-align:left;margin-left:889.6pt;margin-top:418.75pt;width:194.75pt;height:61.75pt;z-index:251658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4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" w14:anchorId="7B8F7201">
                <v:textbox style="mso-fit-shape-to-text:t">
                  <w:txbxContent>
                    <w:p w:rsidR="001C45B2" w:rsidP="001C45B2" w:rsidRDefault="001C45B2" w14:paraId="65336F46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  <w:sz w:val="18"/>
                          <w:szCs w:val="18"/>
                        </w:rPr>
                        <w:t>Associate Psychological Practitioner (APP)</w:t>
                      </w:r>
                    </w:p>
                    <w:p w:rsidR="001C45B2" w:rsidP="001C45B2" w:rsidRDefault="001C45B2" w14:paraId="0140AA93" w14:textId="77777777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  <w:t xml:space="preserve">Your Associate Psychological Practitioner offers structured brief intervention for low level mental health difficulties. </w:t>
                      </w:r>
                    </w:p>
                  </w:txbxContent>
                </v:textbox>
              </v:shape>
            </w:pict>
          </mc:Fallback>
        </mc:AlternateContent>
      </w:r>
      <w:r w:rsidRPr="001C45B2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593B74BC" wp14:editId="5F1DF9B5">
                <wp:simplePos x="0" y="0"/>
                <wp:positionH relativeFrom="column">
                  <wp:posOffset>8706485</wp:posOffset>
                </wp:positionH>
                <wp:positionV relativeFrom="paragraph">
                  <wp:posOffset>4315460</wp:posOffset>
                </wp:positionV>
                <wp:extent cx="2533220" cy="938719"/>
                <wp:effectExtent l="0" t="0" r="19685" b="13970"/>
                <wp:wrapNone/>
                <wp:docPr id="111933016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220" cy="938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:rsidR="001C45B2" w:rsidP="001C45B2" w:rsidRDefault="001C45B2" w14:paraId="2AE3D59D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657C9C" w:themeColor="text2" w:themeTint="BF"/>
                                <w:kern w:val="24"/>
                              </w:rPr>
                              <w:t>Care Co-Ordinator</w:t>
                            </w:r>
                          </w:p>
                          <w:p w:rsidR="001C45B2" w:rsidP="001C45B2" w:rsidRDefault="001C45B2" w14:paraId="0186C344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D0D0D" w:themeColor="text1" w:themeTint="F2"/>
                                <w:kern w:val="24"/>
                                <w:sz w:val="18"/>
                                <w:szCs w:val="18"/>
                              </w:rPr>
                              <w:t xml:space="preserve">Your Care Co-Ordinator is a non-medical member of the team. Their role is to support you if you have complex needs and would benefit from assistance navigating health and social care services.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style="position:absolute;left:0;text-align:left;margin-left:685.55pt;margin-top:339.8pt;width:199.45pt;height:73.9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5" filled="f" strokecolor="#657c9c [2431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" w14:anchorId="593B74BC">
                <v:textbox style="mso-fit-shape-to-text:t">
                  <w:txbxContent>
                    <w:p w:rsidR="001C45B2" w:rsidP="001C45B2" w:rsidRDefault="001C45B2" w14:paraId="2AE3D59D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657C9C" w:themeColor="text2" w:themeTint="BF"/>
                          <w:kern w:val="24"/>
                        </w:rPr>
                        <w:t>Care Co-Ordinator</w:t>
                      </w:r>
                    </w:p>
                    <w:p w:rsidR="001C45B2" w:rsidP="001C45B2" w:rsidRDefault="001C45B2" w14:paraId="0186C344" w14:textId="77777777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0D0D0D" w:themeColor="text1" w:themeTint="F2"/>
                          <w:kern w:val="24"/>
                          <w:sz w:val="18"/>
                          <w:szCs w:val="18"/>
                        </w:rPr>
                        <w:t xml:space="preserve">Your Care Co-Ordinator is a non-medical member of the team. Their role is to support you if you have complex needs and would benefit from assistance navigating health and social care services.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820353">
        <w:rPr>
          <w:rFonts w:ascii="Aptos" w:hAnsi="Aptos" w:eastAsia="Aptos" w:cs="Aptos"/>
          <w:b/>
          <w:bCs/>
          <w:color w:val="000000" w:themeColor="text1"/>
          <w:sz w:val="56"/>
          <w:szCs w:val="56"/>
        </w:rPr>
        <w:t>LAN</w:t>
      </w:r>
      <w:r w:rsidRPr="6F9C9F64" w:rsidR="71E0D76B">
        <w:rPr>
          <w:rFonts w:ascii="Aptos" w:hAnsi="Aptos" w:eastAsia="Aptos" w:cs="Aptos"/>
          <w:b/>
          <w:bCs/>
          <w:color w:val="000000" w:themeColor="text1"/>
          <w:sz w:val="56"/>
          <w:szCs w:val="56"/>
        </w:rPr>
        <w:t>CASTER  MEDICAL</w:t>
      </w:r>
      <w:proofErr w:type="gramEnd"/>
      <w:r w:rsidRPr="6F9C9F64" w:rsidR="71E0D76B">
        <w:rPr>
          <w:rFonts w:ascii="Aptos" w:hAnsi="Aptos" w:eastAsia="Aptos" w:cs="Aptos"/>
          <w:b/>
          <w:bCs/>
          <w:color w:val="000000" w:themeColor="text1"/>
          <w:sz w:val="56"/>
          <w:szCs w:val="56"/>
        </w:rPr>
        <w:t xml:space="preserve"> SCHOOL</w:t>
      </w:r>
    </w:p>
    <w:p w:rsidR="003F330E" w:rsidP="00820353" w:rsidRDefault="71E0D76B" w14:paraId="18FE1361" w14:textId="4B12704A">
      <w:pPr>
        <w:jc w:val="center"/>
        <w:rPr>
          <w:rFonts w:ascii="Aptos" w:hAnsi="Aptos" w:eastAsia="Aptos" w:cs="Aptos"/>
          <w:color w:val="000000" w:themeColor="text1"/>
          <w:sz w:val="56"/>
          <w:szCs w:val="56"/>
        </w:rPr>
      </w:pPr>
      <w:r w:rsidRPr="6F9C9F64">
        <w:rPr>
          <w:rFonts w:ascii="Aptos" w:hAnsi="Aptos" w:eastAsia="Aptos" w:cs="Aptos"/>
          <w:b/>
          <w:bCs/>
          <w:color w:val="000000" w:themeColor="text1"/>
          <w:sz w:val="56"/>
          <w:szCs w:val="56"/>
        </w:rPr>
        <w:t>YEAR 5 MEDICAL STUDENTS</w:t>
      </w:r>
    </w:p>
    <w:p w:rsidR="003F330E" w:rsidP="6F9C9F64" w:rsidRDefault="003F330E" w14:paraId="32F3927C" w14:textId="3E26FF29">
      <w:pPr>
        <w:jc w:val="center"/>
        <w:rPr>
          <w:rFonts w:ascii="Aptos" w:hAnsi="Aptos" w:eastAsia="Aptos" w:cs="Aptos"/>
          <w:color w:val="000000" w:themeColor="text1"/>
          <w:sz w:val="24"/>
          <w:szCs w:val="24"/>
        </w:rPr>
      </w:pPr>
    </w:p>
    <w:p w:rsidR="003F330E" w:rsidP="516AC657" w:rsidRDefault="003F330E" w14:paraId="2C881072" w14:textId="6C589799">
      <w:pPr>
        <w:pStyle w:val="NoSpacing"/>
        <w:jc w:val="center"/>
        <w:rPr>
          <w:rFonts w:cs="Calibri"/>
          <w:sz w:val="22"/>
          <w:szCs w:val="22"/>
        </w:rPr>
      </w:pPr>
      <w:r>
        <w:rPr>
          <w:noProof/>
        </w:rPr>
        <mc:AlternateContent>
          <mc:Choice Requires="wpg">
            <w:drawing>
              <wp:inline distT="0" distB="0" distL="0" distR="0" wp14:anchorId="4FCD4D1C" wp14:editId="35023A4B">
                <wp:extent cx="7315200" cy="776897"/>
                <wp:effectExtent l="0" t="0" r="0" b="4445"/>
                <wp:docPr id="4187155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776897"/>
                          <a:chOff x="0" y="0"/>
                          <a:chExt cx="7315200" cy="776897"/>
                        </a:xfrm>
                      </wpg:grpSpPr>
                      <wps:wsp>
                        <wps:cNvPr id="1795063419" name="Rectangle 1795063419"/>
                        <wps:cNvSpPr/>
                        <wps:spPr>
                          <a:xfrm rot="10800000" flipH="1" flipV="1">
                            <a:off x="0" y="0"/>
                            <a:ext cx="7315200" cy="760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869141479" name="Rectangle 1869141479"/>
                        <wps:cNvSpPr/>
                        <wps:spPr>
                          <a:xfrm>
                            <a:off x="0" y="0"/>
                            <a:ext cx="7315200" cy="53734"/>
                          </a:xfrm>
                          <a:prstGeom prst="rect">
                            <a:avLst/>
                          </a:prstGeom>
                          <a:solidFill>
                            <a:srgbClr val="EA6B14"/>
                          </a:solidFill>
                          <a:ln w="9525">
                            <a:noFill/>
                            <a:prstDash val="solid"/>
                            <a:miter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89525867" name="Rectangle 689525867"/>
                        <wps:cNvSpPr/>
                        <wps:spPr>
                          <a:xfrm>
                            <a:off x="164030" y="82747"/>
                            <a:ext cx="7019836" cy="69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Pr="00020DB9" w:rsidR="00000000" w:rsidP="00A2538A" w:rsidRDefault="00000000" w14:paraId="1646B5DD" w14:textId="77777777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kern w:val="0"/>
                                  <w:sz w:val="36"/>
                                  <w:szCs w:val="36"/>
                                </w:rPr>
                              </w:pPr>
                              <w:r w:rsidRPr="00020DB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 xml:space="preserve">We are excited to announce that we are now working with Lancaster University as a medical student teaching </w:t>
                              </w:r>
                              <w:r w:rsidRPr="00020DB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style="width:8in;height:61.15pt;mso-position-horizontal-relative:char;mso-position-vertical-relative:line" coordsize="73152,7768" o:spid="_x0000_s1046" w14:anchorId="4FCD4D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">
                <v:rect id="Rectangle 1795063419" style="position:absolute;width:73152;height:7602;rotation:180;flip:x y;visibility:visible;mso-wrap-style:square;v-text-anchor:middle" o:spid="_x0000_s10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"/>
                <v:rect id="Rectangle 1869141479" style="position:absolute;width:73152;height:537;visibility:visible;mso-wrap-style:square;v-text-anchor:middle" o:spid="_x0000_s1048" fillcolor="#ea6b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"/>
                <v:rect id="Rectangle 689525867" style="position:absolute;left:1640;top:827;width:70198;height:6941;visibility:visible;mso-wrap-style:square;v-text-anchor:top" o:spid="_x0000_s1049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">
                  <v:textbox>
                    <w:txbxContent>
                      <w:p w:rsidRPr="00020DB9" w:rsidR="00000000" w:rsidP="00A2538A" w:rsidRDefault="00000000" w14:paraId="1646B5DD" w14:textId="77777777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kern w:val="0"/>
                            <w:sz w:val="36"/>
                            <w:szCs w:val="36"/>
                          </w:rPr>
                        </w:pPr>
                        <w:r w:rsidRPr="00020DB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 xml:space="preserve">We are excited to announce that we are now working with Lancaster University as a medical student teaching </w:t>
                        </w:r>
                        <w:r w:rsidRPr="00020DB9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  <w:t>practice.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2538A" w:rsidP="6F9C9F64" w:rsidRDefault="00A2538A" w14:paraId="30F80339" w14:textId="77777777">
      <w:pPr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820353" w:rsidP="6F9C9F64" w:rsidRDefault="71E0D76B" w14:paraId="5813E707" w14:textId="3472BE37">
      <w:p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>We are providing 7-week placements for year 5 medical students, so they can gain experience within a GP practice.</w:t>
      </w:r>
      <w:r w:rsidRPr="6F9C9F64" w:rsidR="0D25921A">
        <w:rPr>
          <w:rFonts w:ascii="Aptos" w:hAnsi="Aptos" w:eastAsia="Aptos" w:cs="Aptos"/>
          <w:color w:val="000000" w:themeColor="text1"/>
          <w:sz w:val="28"/>
          <w:szCs w:val="28"/>
        </w:rPr>
        <w:t xml:space="preserve"> </w:t>
      </w:r>
    </w:p>
    <w:p w:rsidR="00820353" w:rsidP="6F9C9F64" w:rsidRDefault="00820353" w14:paraId="328881FD" w14:textId="77777777">
      <w:pPr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0D25921A" w14:paraId="7574703E" w14:textId="0EEFE968">
      <w:pPr>
        <w:rPr>
          <w:rFonts w:ascii="Aptos" w:hAnsi="Aptos" w:eastAsia="Aptos" w:cs="Aptos"/>
          <w:color w:val="000000" w:themeColor="text1"/>
          <w:sz w:val="28"/>
          <w:szCs w:val="28"/>
        </w:rPr>
      </w:pPr>
      <w:bookmarkStart w:name="_Int_d1qHiJYD" w:id="0"/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>These are the doctors of the future; we think it's important that they learn about general practice, as there is a national shortage of GP’s.</w:t>
      </w:r>
      <w:bookmarkEnd w:id="0"/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 xml:space="preserve">  </w:t>
      </w:r>
    </w:p>
    <w:p w:rsidR="003F330E" w:rsidP="6F9C9F64" w:rsidRDefault="003F330E" w14:paraId="3D7C6B91" w14:textId="3511F74B">
      <w:pPr>
        <w:rPr>
          <w:rFonts w:ascii="Aptos" w:hAnsi="Aptos" w:eastAsia="Aptos" w:cs="Aptos"/>
          <w:b/>
          <w:bCs/>
          <w:color w:val="000000" w:themeColor="text1"/>
          <w:sz w:val="28"/>
          <w:szCs w:val="28"/>
        </w:rPr>
      </w:pPr>
    </w:p>
    <w:p w:rsidR="003F330E" w:rsidP="6F9C9F64" w:rsidRDefault="71E0D76B" w14:paraId="0BF248A2" w14:textId="4FB9C72F">
      <w:p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b/>
          <w:bCs/>
          <w:color w:val="000000" w:themeColor="text1"/>
          <w:sz w:val="28"/>
          <w:szCs w:val="28"/>
        </w:rPr>
        <w:t>What does this mean for patients?</w:t>
      </w:r>
    </w:p>
    <w:p w:rsidR="003F330E" w:rsidP="6F9C9F64" w:rsidRDefault="003F330E" w14:paraId="727E4BAC" w14:textId="538B8F4E">
      <w:pPr>
        <w:rPr>
          <w:rFonts w:ascii="Aptos" w:hAnsi="Aptos" w:eastAsia="Aptos" w:cs="Aptos"/>
          <w:b/>
          <w:bCs/>
          <w:color w:val="000000" w:themeColor="text1"/>
          <w:sz w:val="28"/>
          <w:szCs w:val="28"/>
        </w:rPr>
      </w:pPr>
    </w:p>
    <w:p w:rsidR="003F330E" w:rsidP="6F9C9F64" w:rsidRDefault="71E0D76B" w14:paraId="2FE71DF2" w14:textId="178B8CE9">
      <w:pPr>
        <w:pStyle w:val="ListParagraph"/>
        <w:numPr>
          <w:ilvl w:val="0"/>
          <w:numId w:val="3"/>
        </w:num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 xml:space="preserve">The medical student may be working with the healthcare professional you have an appointment with. </w:t>
      </w:r>
    </w:p>
    <w:p w:rsidR="003F330E" w:rsidP="6F9C9F64" w:rsidRDefault="003F330E" w14:paraId="51A2DFA5" w14:textId="519DC19B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71E0D76B" w14:paraId="05450E77" w14:textId="23040D5B">
      <w:pPr>
        <w:pStyle w:val="ListParagraph"/>
        <w:numPr>
          <w:ilvl w:val="0"/>
          <w:numId w:val="3"/>
        </w:num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 xml:space="preserve">The medical student may be involved in assessing your case, with the support of their GP trainer. </w:t>
      </w:r>
    </w:p>
    <w:p w:rsidR="003F330E" w:rsidP="6F9C9F64" w:rsidRDefault="003F330E" w14:paraId="4A53ABAF" w14:textId="5F2F169D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71E0D76B" w14:paraId="69FCC5BA" w14:textId="06326E7E">
      <w:pPr>
        <w:pStyle w:val="ListParagraph"/>
        <w:numPr>
          <w:ilvl w:val="0"/>
          <w:numId w:val="3"/>
        </w:num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 xml:space="preserve">We encourage patients to allow the medical student to be involved in their care, as this helps to train future doctors. </w:t>
      </w:r>
    </w:p>
    <w:p w:rsidR="003F330E" w:rsidP="6F9C9F64" w:rsidRDefault="003F330E" w14:paraId="00BBF3D2" w14:textId="4044E81F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411DD0F4" w14:paraId="7E8A3DC6" w14:textId="61B284F9">
      <w:pPr>
        <w:pStyle w:val="ListParagraph"/>
        <w:numPr>
          <w:ilvl w:val="0"/>
          <w:numId w:val="3"/>
        </w:numPr>
        <w:rPr>
          <w:rFonts w:ascii="Aptos" w:hAnsi="Aptos" w:eastAsia="Aptos" w:cs="Aptos"/>
          <w:color w:val="000000" w:themeColor="text1"/>
          <w:sz w:val="28"/>
          <w:szCs w:val="28"/>
        </w:rPr>
      </w:pPr>
      <w:r w:rsidRPr="6F9C9F64">
        <w:rPr>
          <w:rFonts w:ascii="Aptos" w:hAnsi="Aptos" w:eastAsia="Aptos" w:cs="Aptos"/>
          <w:color w:val="000000" w:themeColor="text1"/>
          <w:sz w:val="28"/>
          <w:szCs w:val="28"/>
        </w:rPr>
        <w:t>I</w:t>
      </w:r>
      <w:r w:rsidRPr="6F9C9F64" w:rsidR="71E0D76B">
        <w:rPr>
          <w:rFonts w:ascii="Aptos" w:hAnsi="Aptos" w:eastAsia="Aptos" w:cs="Aptos"/>
          <w:color w:val="000000" w:themeColor="text1"/>
          <w:sz w:val="28"/>
          <w:szCs w:val="28"/>
        </w:rPr>
        <w:t>f you do not want the medical student to be present during your consultation or to assess your case, please notify a member of the reception/care navigation team.</w:t>
      </w:r>
    </w:p>
    <w:p w:rsidR="003F330E" w:rsidP="6F9C9F64" w:rsidRDefault="003F330E" w14:paraId="1A1A6604" w14:textId="146C7455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003F330E" w14:paraId="6726518B" w14:noSpellErr="1" w14:textId="54F8EF48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45720" distB="45720" distL="114300" distR="114300" wp14:anchorId="5A2FAF4D" wp14:editId="12AAEAAD">
                <wp:extent xmlns:wp="http://schemas.openxmlformats.org/drawingml/2006/wordprocessingDrawing" cx="6448425" cy="1152525"/>
                <wp:effectExtent xmlns:wp="http://schemas.openxmlformats.org/drawingml/2006/wordprocessingDrawing" l="0" t="0" r="28575" b="28575"/>
                <wp:docPr xmlns:wp="http://schemas.openxmlformats.org/drawingml/2006/wordprocessingDrawing" id="685410924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15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 xmlns:w="http://schemas.openxmlformats.org/wordprocessingml/2006/main">
                          <w:p xmlns:w14="http://schemas.microsoft.com/office/word/2010/wordml" w:rsidRPr="00900E6F" w:rsidR="00AF53AA" w:rsidP="00AF53AA" w:rsidRDefault="00AF53AA" w14:paraId="6B073D5C" w14:textId="777777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900E6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Thank you for taking the time to read our newsletter. </w:t>
                            </w:r>
                          </w:p>
                          <w:p xmlns:w14="http://schemas.microsoft.com/office/word/2010/wordml" w:rsidRPr="00900E6F" w:rsidR="00AF53AA" w:rsidP="00AF53AA" w:rsidRDefault="00AF53AA" w14:paraId="0FC9DB67" w14:textId="77777777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xmlns:w14="http://schemas.microsoft.com/office/word/2010/wordml" w:rsidRPr="00A313EB" w:rsidR="00AF53AA" w:rsidP="00AF53AA" w:rsidRDefault="00AF53AA" w14:paraId="715D7E58" w14:textId="5BA5FB09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900E6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If you would like to suggest any topics to include in future </w:t>
                            </w:r>
                            <w:proofErr w:type="gramStart"/>
                            <w:r w:rsidRPr="00900E6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newsletter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 w:rsidRPr="00900E6F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please email us at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="00A313E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xmlns:r="http://schemas.openxmlformats.org/officeDocument/2006/relationships" w:history="1" r:id="rId18">
                              <w:r w:rsidRPr="00762E1A" w:rsidR="00A313EB">
                                <w:rPr>
                                  <w:rStyle w:val="Hyperlink"/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  <w:t>lscicb-csr.acreswood-surgery@nhs.net</w:t>
                              </w:r>
                            </w:hyperlink>
                          </w:p>
                          <w:p xmlns:w14="http://schemas.microsoft.com/office/word/2010/wordml" w:rsidR="00AF53AA" w:rsidP="00AF53AA" w:rsidRDefault="00AF53AA" w14:paraId="2AC4F6EC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xmlns:w14="http://schemas.microsoft.com/office/word/2010/wordml" w:rsidRPr="00900E6F" w:rsidR="00AF53AA" w:rsidP="00AF53AA" w:rsidRDefault="00AF53AA" w14:paraId="61418670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xmlns:w14="http://schemas.microsoft.com/office/word/2010/wordml" w:rsidR="00AF53AA" w:rsidP="00AF53AA" w:rsidRDefault="00AF53AA" w14:paraId="29CF5433" w14:textId="7777777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xmlns:w14="http://schemas.microsoft.com/office/word/2010/wordml" w:rsidR="00AF53AA" w:rsidP="00AF53AA" w:rsidRDefault="00AF53AA" w14:paraId="11DDF662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2" style="width:507.75pt;height:9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50" fillcolor="#fff2cc [663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" w14:anchorId="7303A02B">
                <v:textbox>
                  <w:txbxContent>
                    <w:p w:rsidRPr="00900E6F" w:rsidR="00AF53AA" w:rsidP="00AF53AA" w:rsidRDefault="00AF53AA" w14:paraId="6B073D5C" w14:textId="777777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900E6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Thank you for taking the time to read our newsletter. </w:t>
                      </w:r>
                    </w:p>
                    <w:p w:rsidRPr="00900E6F" w:rsidR="00AF53AA" w:rsidP="00AF53AA" w:rsidRDefault="00AF53AA" w14:paraId="0FC9DB67" w14:textId="77777777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Pr="00A313EB" w:rsidR="00AF53AA" w:rsidP="00AF53AA" w:rsidRDefault="00AF53AA" w14:paraId="715D7E58" w14:textId="5BA5FB09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900E6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If you would like to suggest any topics to include in future </w:t>
                      </w:r>
                      <w:proofErr w:type="gramStart"/>
                      <w:r w:rsidRPr="00900E6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newsletter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</w:t>
                      </w:r>
                      <w:proofErr w:type="gramEnd"/>
                      <w:r w:rsidRPr="00900E6F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please email us at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="00A313E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hyperlink xmlns:r="http://schemas.openxmlformats.org/officeDocument/2006/relationships" w:history="1" r:id="rId19">
                        <w:r w:rsidRPr="00762E1A" w:rsidR="00A313EB">
                          <w:rPr>
                            <w:rStyle w:val="Hyperlink"/>
                            <w:rFonts w:asciiTheme="minorHAnsi" w:hAnsiTheme="minorHAnsi" w:cstheme="minorHAnsi"/>
                            <w:sz w:val="28"/>
                            <w:szCs w:val="28"/>
                          </w:rPr>
                          <w:t>lscicb-csr.acreswood-surgery@nhs.net</w:t>
                        </w:r>
                      </w:hyperlink>
                    </w:p>
                    <w:p w:rsidR="00AF53AA" w:rsidP="00AF53AA" w:rsidRDefault="00AF53AA" w14:paraId="2AC4F6EC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</w:p>
                    <w:p w:rsidRPr="00900E6F" w:rsidR="00AF53AA" w:rsidP="00AF53AA" w:rsidRDefault="00AF53AA" w14:paraId="61418670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8"/>
                          <w:szCs w:val="28"/>
                        </w:rPr>
                      </w:pPr>
                    </w:p>
                    <w:p w:rsidR="00AF53AA" w:rsidP="00AF53AA" w:rsidRDefault="00AF53AA" w14:paraId="29CF5433" w14:textId="77777777">
                      <w:pP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</w:p>
                    <w:p w:rsidR="00AF53AA" w:rsidP="00AF53AA" w:rsidRDefault="00AF53AA" w14:paraId="11DDF662" w14:textId="77777777"/>
                  </w:txbxContent>
                </v:textbox>
                <w10:anchorlock xmlns:w10="urn:schemas-microsoft-com:office:word"/>
              </v:shape>
            </w:pict>
          </mc:Fallback>
        </mc:AlternateContent>
      </w:r>
    </w:p>
    <w:p w:rsidR="003F330E" w:rsidP="6F9C9F64" w:rsidRDefault="003F330E" w14:paraId="317DE027" w14:textId="2D4135C4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003F330E" w14:paraId="68DDBD61" w14:textId="047FFF11">
      <w:pPr>
        <w:pStyle w:val="ListParagraph"/>
        <w:rPr>
          <w:rFonts w:ascii="Aptos" w:hAnsi="Aptos" w:eastAsia="Aptos" w:cs="Aptos"/>
          <w:color w:val="000000" w:themeColor="text1"/>
          <w:sz w:val="28"/>
          <w:szCs w:val="28"/>
        </w:rPr>
      </w:pPr>
    </w:p>
    <w:p w:rsidR="003F330E" w:rsidP="6F9C9F64" w:rsidRDefault="003F330E" w14:paraId="24E6E8D9" w14:noSpellErr="1" w14:textId="6EC112C9">
      <w:pPr>
        <w:pStyle w:val="ListParagraph"/>
      </w:pPr>
    </w:p>
    <w:p w:rsidRPr="00A313EB" w:rsidR="004E644B" w:rsidP="00A313EB" w:rsidRDefault="00AF53AA" w14:paraId="10BBC8B0" w14:noSpellErr="1" w14:textId="13D8A878">
      <w:pPr>
        <w:pStyle w:val="ListParagraph"/>
      </w:pPr>
      <w:r w:rsidR="00D17D4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63" behindDoc="0" locked="0" layoutInCell="1" allowOverlap="1" wp14:anchorId="75EDD902" wp14:editId="44BF8C97">
                <wp:simplePos x="0" y="0"/>
                <wp:positionH relativeFrom="column">
                  <wp:posOffset>4881880</wp:posOffset>
                </wp:positionH>
                <wp:positionV relativeFrom="page">
                  <wp:posOffset>2231390</wp:posOffset>
                </wp:positionV>
                <wp:extent cx="2628900" cy="0"/>
                <wp:effectExtent l="0" t="0" r="0" b="0"/>
                <wp:wrapNone/>
                <wp:docPr id="25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="http://schemas.openxmlformats.org/drawingml/2006/chart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line id="Line 150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from="384.4pt,175.7pt" to="591.4pt,175.7pt" w14:anchorId="461222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">
                <v:shadow color="#dcd6d4"/>
                <w10:wrap anchory="page"/>
              </v:line>
            </w:pict>
          </mc:Fallback>
        </mc:AlternateContent>
      </w:r>
    </w:p>
    <w:sectPr w:rsidRPr="00A313EB" w:rsidR="004E644B" w:rsidSect="00862B2E">
      <w:footerReference w:type="default" r:id="rId20"/>
      <w:pgSz w:w="12240" w:h="15840" w:orient="portrait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D15AC" w:rsidP="00B315DB" w:rsidRDefault="007D15AC" w14:paraId="3C81E28E" w14:textId="77777777">
      <w:r>
        <w:separator/>
      </w:r>
    </w:p>
  </w:endnote>
  <w:endnote w:type="continuationSeparator" w:id="0">
    <w:p w:rsidR="007D15AC" w:rsidP="00B315DB" w:rsidRDefault="007D15AC" w14:paraId="0A6E9F96" w14:textId="77777777">
      <w:r>
        <w:continuationSeparator/>
      </w:r>
    </w:p>
  </w:endnote>
  <w:endnote w:type="continuationNotice" w:id="1">
    <w:p w:rsidR="007D15AC" w:rsidRDefault="007D15AC" w14:paraId="2B4CFE2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791083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0C14" w:rsidRDefault="000F0C14" w14:paraId="5AF5EB20" w14:textId="57952F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F0C14" w:rsidRDefault="000F0C14" w14:paraId="75C230E1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D15AC" w:rsidP="00B315DB" w:rsidRDefault="007D15AC" w14:paraId="26D69B9B" w14:textId="77777777">
      <w:r>
        <w:separator/>
      </w:r>
    </w:p>
  </w:footnote>
  <w:footnote w:type="continuationSeparator" w:id="0">
    <w:p w:rsidR="007D15AC" w:rsidP="00B315DB" w:rsidRDefault="007D15AC" w14:paraId="615D30CB" w14:textId="77777777">
      <w:r>
        <w:continuationSeparator/>
      </w:r>
    </w:p>
  </w:footnote>
  <w:footnote w:type="continuationNotice" w:id="1">
    <w:p w:rsidR="007D15AC" w:rsidRDefault="007D15AC" w14:paraId="754F462D" w14:textId="77777777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1qHiJYD" int2:invalidationBookmarkName="" int2:hashCode="jAtmtTwcZSVjgk" int2:id="gGcc1Sqn">
      <int2:state int2:value="Reviewed" int2:type="WordDesignerPullQuotes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D699E"/>
    <w:multiLevelType w:val="hybridMultilevel"/>
    <w:tmpl w:val="F5A8D1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7CF4FAE"/>
    <w:multiLevelType w:val="hybridMultilevel"/>
    <w:tmpl w:val="4126B40A"/>
    <w:lvl w:ilvl="0" w:tplc="707476D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20495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0AAA0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C24D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E64F6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7E72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AAA6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9C20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7CC21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3743D2"/>
    <w:multiLevelType w:val="hybridMultilevel"/>
    <w:tmpl w:val="B67AE2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0A1849B"/>
    <w:multiLevelType w:val="hybridMultilevel"/>
    <w:tmpl w:val="319EC1FA"/>
    <w:lvl w:ilvl="0" w:tplc="2E9686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94EAA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0B04E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D66A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12283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F46A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FC224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246E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DAA70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6F7359"/>
    <w:multiLevelType w:val="hybridMultilevel"/>
    <w:tmpl w:val="C66828F2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" w15:restartNumberingAfterBreak="0">
    <w:nsid w:val="3BA84D39"/>
    <w:multiLevelType w:val="hybridMultilevel"/>
    <w:tmpl w:val="AD5294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05428EF"/>
    <w:multiLevelType w:val="multilevel"/>
    <w:tmpl w:val="0C7EA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05659BC"/>
    <w:multiLevelType w:val="hybridMultilevel"/>
    <w:tmpl w:val="C6649344"/>
    <w:lvl w:ilvl="0" w:tplc="3F3663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CE91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10A17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A09A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FCA88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A257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A6473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8AEF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52C85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6146AB5"/>
    <w:multiLevelType w:val="hybridMultilevel"/>
    <w:tmpl w:val="E1B6B63A"/>
    <w:lvl w:ilvl="0" w:tplc="7194A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3A0F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D2C2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FE62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6F29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FCFC1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9BC7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E86E6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867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2056929478">
    <w:abstractNumId w:val="3"/>
  </w:num>
  <w:num w:numId="2" w16cid:durableId="595216136">
    <w:abstractNumId w:val="1"/>
  </w:num>
  <w:num w:numId="3" w16cid:durableId="1641881334">
    <w:abstractNumId w:val="7"/>
  </w:num>
  <w:num w:numId="4" w16cid:durableId="1874266755">
    <w:abstractNumId w:val="2"/>
  </w:num>
  <w:num w:numId="5" w16cid:durableId="1135291362">
    <w:abstractNumId w:val="6"/>
  </w:num>
  <w:num w:numId="6" w16cid:durableId="681050609">
    <w:abstractNumId w:val="4"/>
  </w:num>
  <w:num w:numId="7" w16cid:durableId="790515035">
    <w:abstractNumId w:val="8"/>
  </w:num>
  <w:num w:numId="8" w16cid:durableId="2102943865">
    <w:abstractNumId w:val="5"/>
  </w:num>
  <w:num w:numId="9" w16cid:durableId="1314987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dirty"/>
  <w:attachedTemplate r:id="rId1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BBE"/>
    <w:rsid w:val="00005B7B"/>
    <w:rsid w:val="00013C2B"/>
    <w:rsid w:val="00014038"/>
    <w:rsid w:val="00020DB9"/>
    <w:rsid w:val="00032C1D"/>
    <w:rsid w:val="00041882"/>
    <w:rsid w:val="00051868"/>
    <w:rsid w:val="0009001C"/>
    <w:rsid w:val="00096EB5"/>
    <w:rsid w:val="00097161"/>
    <w:rsid w:val="0009746E"/>
    <w:rsid w:val="000A22A3"/>
    <w:rsid w:val="000B44FF"/>
    <w:rsid w:val="000C16EB"/>
    <w:rsid w:val="000E6523"/>
    <w:rsid w:val="000F0C14"/>
    <w:rsid w:val="000F1798"/>
    <w:rsid w:val="000F27F8"/>
    <w:rsid w:val="000F6E98"/>
    <w:rsid w:val="00100D38"/>
    <w:rsid w:val="00100E0B"/>
    <w:rsid w:val="0010200C"/>
    <w:rsid w:val="001110B9"/>
    <w:rsid w:val="00117DEA"/>
    <w:rsid w:val="00120074"/>
    <w:rsid w:val="00121FE0"/>
    <w:rsid w:val="0012520A"/>
    <w:rsid w:val="00133A57"/>
    <w:rsid w:val="00135946"/>
    <w:rsid w:val="00146DE3"/>
    <w:rsid w:val="00147318"/>
    <w:rsid w:val="00147A96"/>
    <w:rsid w:val="001710E0"/>
    <w:rsid w:val="00177306"/>
    <w:rsid w:val="00180C9D"/>
    <w:rsid w:val="001949CA"/>
    <w:rsid w:val="001962C9"/>
    <w:rsid w:val="001A68DC"/>
    <w:rsid w:val="001B262C"/>
    <w:rsid w:val="001C1CF6"/>
    <w:rsid w:val="001C40FB"/>
    <w:rsid w:val="001C45B2"/>
    <w:rsid w:val="001C7651"/>
    <w:rsid w:val="001D057A"/>
    <w:rsid w:val="001D0D28"/>
    <w:rsid w:val="001D3615"/>
    <w:rsid w:val="001D5D99"/>
    <w:rsid w:val="001D797C"/>
    <w:rsid w:val="001F4180"/>
    <w:rsid w:val="001F73BE"/>
    <w:rsid w:val="00202B4A"/>
    <w:rsid w:val="00203C9C"/>
    <w:rsid w:val="00213248"/>
    <w:rsid w:val="002142BC"/>
    <w:rsid w:val="00241F97"/>
    <w:rsid w:val="00242199"/>
    <w:rsid w:val="002436D8"/>
    <w:rsid w:val="00244D90"/>
    <w:rsid w:val="00245C44"/>
    <w:rsid w:val="00246265"/>
    <w:rsid w:val="002833F4"/>
    <w:rsid w:val="00284425"/>
    <w:rsid w:val="002C586F"/>
    <w:rsid w:val="002E0AFE"/>
    <w:rsid w:val="002E1900"/>
    <w:rsid w:val="002E1EC9"/>
    <w:rsid w:val="002F0B8C"/>
    <w:rsid w:val="002F0E82"/>
    <w:rsid w:val="002F2A6A"/>
    <w:rsid w:val="002F3F0A"/>
    <w:rsid w:val="002F43A7"/>
    <w:rsid w:val="00302891"/>
    <w:rsid w:val="003076CF"/>
    <w:rsid w:val="003264A8"/>
    <w:rsid w:val="00351052"/>
    <w:rsid w:val="00366C72"/>
    <w:rsid w:val="0037217F"/>
    <w:rsid w:val="003961BD"/>
    <w:rsid w:val="003A175C"/>
    <w:rsid w:val="003B1731"/>
    <w:rsid w:val="003C6CFF"/>
    <w:rsid w:val="003D26CB"/>
    <w:rsid w:val="003E0478"/>
    <w:rsid w:val="003F330E"/>
    <w:rsid w:val="003F48BD"/>
    <w:rsid w:val="003F5FEE"/>
    <w:rsid w:val="00402165"/>
    <w:rsid w:val="0040235C"/>
    <w:rsid w:val="004040FD"/>
    <w:rsid w:val="004452DA"/>
    <w:rsid w:val="00450A9F"/>
    <w:rsid w:val="0045549B"/>
    <w:rsid w:val="00455E47"/>
    <w:rsid w:val="004741AF"/>
    <w:rsid w:val="004915EC"/>
    <w:rsid w:val="004B32A5"/>
    <w:rsid w:val="004B7D58"/>
    <w:rsid w:val="004C738E"/>
    <w:rsid w:val="004D0145"/>
    <w:rsid w:val="004D1861"/>
    <w:rsid w:val="004E1C58"/>
    <w:rsid w:val="004E644B"/>
    <w:rsid w:val="004F3E95"/>
    <w:rsid w:val="00501278"/>
    <w:rsid w:val="00501683"/>
    <w:rsid w:val="005117CC"/>
    <w:rsid w:val="00512B08"/>
    <w:rsid w:val="00514F66"/>
    <w:rsid w:val="005232D7"/>
    <w:rsid w:val="005355B9"/>
    <w:rsid w:val="0053645D"/>
    <w:rsid w:val="00542182"/>
    <w:rsid w:val="00543B13"/>
    <w:rsid w:val="00551DEC"/>
    <w:rsid w:val="00561EA3"/>
    <w:rsid w:val="00577EFB"/>
    <w:rsid w:val="00580A7B"/>
    <w:rsid w:val="005978D6"/>
    <w:rsid w:val="005A2815"/>
    <w:rsid w:val="005A70E5"/>
    <w:rsid w:val="005C1453"/>
    <w:rsid w:val="005D0914"/>
    <w:rsid w:val="005E4FAF"/>
    <w:rsid w:val="005E7180"/>
    <w:rsid w:val="005F03BD"/>
    <w:rsid w:val="005F4516"/>
    <w:rsid w:val="006038C8"/>
    <w:rsid w:val="006071B5"/>
    <w:rsid w:val="006237FB"/>
    <w:rsid w:val="00637FAA"/>
    <w:rsid w:val="0065062A"/>
    <w:rsid w:val="006515D4"/>
    <w:rsid w:val="00653B0B"/>
    <w:rsid w:val="00662BA8"/>
    <w:rsid w:val="006632F6"/>
    <w:rsid w:val="0067113E"/>
    <w:rsid w:val="00683A6C"/>
    <w:rsid w:val="006B3A90"/>
    <w:rsid w:val="006C2760"/>
    <w:rsid w:val="006C628D"/>
    <w:rsid w:val="006C6CBE"/>
    <w:rsid w:val="006F1659"/>
    <w:rsid w:val="006F4C6E"/>
    <w:rsid w:val="00720573"/>
    <w:rsid w:val="00721B61"/>
    <w:rsid w:val="00727DA8"/>
    <w:rsid w:val="007301CB"/>
    <w:rsid w:val="00744915"/>
    <w:rsid w:val="00745292"/>
    <w:rsid w:val="00746695"/>
    <w:rsid w:val="00750395"/>
    <w:rsid w:val="00755C98"/>
    <w:rsid w:val="0077020B"/>
    <w:rsid w:val="00771827"/>
    <w:rsid w:val="00772980"/>
    <w:rsid w:val="00793353"/>
    <w:rsid w:val="007A05E6"/>
    <w:rsid w:val="007A07DA"/>
    <w:rsid w:val="007A3C82"/>
    <w:rsid w:val="007A43C8"/>
    <w:rsid w:val="007B46E6"/>
    <w:rsid w:val="007D15AC"/>
    <w:rsid w:val="007D6C50"/>
    <w:rsid w:val="007E5637"/>
    <w:rsid w:val="007E7FB5"/>
    <w:rsid w:val="007F622D"/>
    <w:rsid w:val="007F631A"/>
    <w:rsid w:val="00813C4B"/>
    <w:rsid w:val="00816E39"/>
    <w:rsid w:val="00820353"/>
    <w:rsid w:val="00826AEE"/>
    <w:rsid w:val="00854E86"/>
    <w:rsid w:val="008569D7"/>
    <w:rsid w:val="00857EED"/>
    <w:rsid w:val="008616E4"/>
    <w:rsid w:val="00862B2E"/>
    <w:rsid w:val="008773F3"/>
    <w:rsid w:val="008A009D"/>
    <w:rsid w:val="008B6AEA"/>
    <w:rsid w:val="008C1A30"/>
    <w:rsid w:val="008C43D7"/>
    <w:rsid w:val="008C5588"/>
    <w:rsid w:val="008D2564"/>
    <w:rsid w:val="008D532D"/>
    <w:rsid w:val="008D5AAA"/>
    <w:rsid w:val="008D74EE"/>
    <w:rsid w:val="008D7739"/>
    <w:rsid w:val="008E1D8C"/>
    <w:rsid w:val="008E1E20"/>
    <w:rsid w:val="008E5E3A"/>
    <w:rsid w:val="00900E6F"/>
    <w:rsid w:val="00915E35"/>
    <w:rsid w:val="0093045F"/>
    <w:rsid w:val="00931BBE"/>
    <w:rsid w:val="00932588"/>
    <w:rsid w:val="009327BF"/>
    <w:rsid w:val="00937562"/>
    <w:rsid w:val="009517BA"/>
    <w:rsid w:val="009776CA"/>
    <w:rsid w:val="0098207D"/>
    <w:rsid w:val="00990B06"/>
    <w:rsid w:val="0099568F"/>
    <w:rsid w:val="00996C81"/>
    <w:rsid w:val="009A21A3"/>
    <w:rsid w:val="009A231C"/>
    <w:rsid w:val="009D17B2"/>
    <w:rsid w:val="00A04929"/>
    <w:rsid w:val="00A108C2"/>
    <w:rsid w:val="00A11B56"/>
    <w:rsid w:val="00A128C3"/>
    <w:rsid w:val="00A21C56"/>
    <w:rsid w:val="00A23EE0"/>
    <w:rsid w:val="00A2538A"/>
    <w:rsid w:val="00A313DC"/>
    <w:rsid w:val="00A313EB"/>
    <w:rsid w:val="00A33F3C"/>
    <w:rsid w:val="00A34FA0"/>
    <w:rsid w:val="00A43B0C"/>
    <w:rsid w:val="00A80FFA"/>
    <w:rsid w:val="00A8347E"/>
    <w:rsid w:val="00A87D3A"/>
    <w:rsid w:val="00A91CEF"/>
    <w:rsid w:val="00A94351"/>
    <w:rsid w:val="00AA418C"/>
    <w:rsid w:val="00AA6B77"/>
    <w:rsid w:val="00AB7B00"/>
    <w:rsid w:val="00AC75D5"/>
    <w:rsid w:val="00AE494B"/>
    <w:rsid w:val="00AF53AA"/>
    <w:rsid w:val="00B1485B"/>
    <w:rsid w:val="00B315DB"/>
    <w:rsid w:val="00B32B25"/>
    <w:rsid w:val="00B366CF"/>
    <w:rsid w:val="00B45185"/>
    <w:rsid w:val="00B53182"/>
    <w:rsid w:val="00B56649"/>
    <w:rsid w:val="00B673C1"/>
    <w:rsid w:val="00B72A6D"/>
    <w:rsid w:val="00B86575"/>
    <w:rsid w:val="00B911F3"/>
    <w:rsid w:val="00BA25AA"/>
    <w:rsid w:val="00BB406F"/>
    <w:rsid w:val="00BB6087"/>
    <w:rsid w:val="00BB6932"/>
    <w:rsid w:val="00BD091B"/>
    <w:rsid w:val="00BD0FE9"/>
    <w:rsid w:val="00BD22F1"/>
    <w:rsid w:val="00BD533B"/>
    <w:rsid w:val="00BE0FEB"/>
    <w:rsid w:val="00BE2219"/>
    <w:rsid w:val="00BF6B12"/>
    <w:rsid w:val="00C03E02"/>
    <w:rsid w:val="00C04850"/>
    <w:rsid w:val="00C078D0"/>
    <w:rsid w:val="00C156B3"/>
    <w:rsid w:val="00C207AC"/>
    <w:rsid w:val="00C3748E"/>
    <w:rsid w:val="00C42EB0"/>
    <w:rsid w:val="00C6006A"/>
    <w:rsid w:val="00C6299B"/>
    <w:rsid w:val="00C62FC4"/>
    <w:rsid w:val="00C745C1"/>
    <w:rsid w:val="00C77B8A"/>
    <w:rsid w:val="00C826A4"/>
    <w:rsid w:val="00C91DA5"/>
    <w:rsid w:val="00C949DA"/>
    <w:rsid w:val="00CB1C6B"/>
    <w:rsid w:val="00CB3BB7"/>
    <w:rsid w:val="00CB7370"/>
    <w:rsid w:val="00CC223E"/>
    <w:rsid w:val="00CC4D09"/>
    <w:rsid w:val="00CC7DE2"/>
    <w:rsid w:val="00CE1D36"/>
    <w:rsid w:val="00CE73B4"/>
    <w:rsid w:val="00D05799"/>
    <w:rsid w:val="00D127BE"/>
    <w:rsid w:val="00D15C6E"/>
    <w:rsid w:val="00D17D2A"/>
    <w:rsid w:val="00D17D41"/>
    <w:rsid w:val="00D17F08"/>
    <w:rsid w:val="00D21110"/>
    <w:rsid w:val="00D252FC"/>
    <w:rsid w:val="00D26971"/>
    <w:rsid w:val="00D307D7"/>
    <w:rsid w:val="00D31491"/>
    <w:rsid w:val="00D31C4D"/>
    <w:rsid w:val="00D339F4"/>
    <w:rsid w:val="00D36EA5"/>
    <w:rsid w:val="00D429B1"/>
    <w:rsid w:val="00D47A4A"/>
    <w:rsid w:val="00D60B09"/>
    <w:rsid w:val="00D70B16"/>
    <w:rsid w:val="00D7126F"/>
    <w:rsid w:val="00D91326"/>
    <w:rsid w:val="00D919EA"/>
    <w:rsid w:val="00D9511D"/>
    <w:rsid w:val="00DB30C7"/>
    <w:rsid w:val="00DC02EF"/>
    <w:rsid w:val="00DC2535"/>
    <w:rsid w:val="00DC57D3"/>
    <w:rsid w:val="00DC6CD0"/>
    <w:rsid w:val="00DD4463"/>
    <w:rsid w:val="00DE02E4"/>
    <w:rsid w:val="00DE0978"/>
    <w:rsid w:val="00DE314E"/>
    <w:rsid w:val="00DE72D2"/>
    <w:rsid w:val="00DE7BEE"/>
    <w:rsid w:val="00DF1E48"/>
    <w:rsid w:val="00DF78E4"/>
    <w:rsid w:val="00E0048D"/>
    <w:rsid w:val="00E10020"/>
    <w:rsid w:val="00E135A2"/>
    <w:rsid w:val="00E175BF"/>
    <w:rsid w:val="00E30C98"/>
    <w:rsid w:val="00E37CC0"/>
    <w:rsid w:val="00E43B50"/>
    <w:rsid w:val="00E52F67"/>
    <w:rsid w:val="00E61972"/>
    <w:rsid w:val="00E621EF"/>
    <w:rsid w:val="00E733F9"/>
    <w:rsid w:val="00E74404"/>
    <w:rsid w:val="00E773F5"/>
    <w:rsid w:val="00E96E9A"/>
    <w:rsid w:val="00E97770"/>
    <w:rsid w:val="00EA5F97"/>
    <w:rsid w:val="00EA6D12"/>
    <w:rsid w:val="00EB1A87"/>
    <w:rsid w:val="00EC14EE"/>
    <w:rsid w:val="00ED050F"/>
    <w:rsid w:val="00ED1F62"/>
    <w:rsid w:val="00ED35EC"/>
    <w:rsid w:val="00ED4C3E"/>
    <w:rsid w:val="00EE0B3D"/>
    <w:rsid w:val="00EE23CA"/>
    <w:rsid w:val="00EF42B8"/>
    <w:rsid w:val="00F16183"/>
    <w:rsid w:val="00F16C18"/>
    <w:rsid w:val="00F21FCF"/>
    <w:rsid w:val="00F23707"/>
    <w:rsid w:val="00F27AA4"/>
    <w:rsid w:val="00F41F5E"/>
    <w:rsid w:val="00F45B03"/>
    <w:rsid w:val="00F467E2"/>
    <w:rsid w:val="00F471BC"/>
    <w:rsid w:val="00F5347B"/>
    <w:rsid w:val="00F7165C"/>
    <w:rsid w:val="00F85F26"/>
    <w:rsid w:val="00FB2BD4"/>
    <w:rsid w:val="00FB5B3A"/>
    <w:rsid w:val="00FD6C82"/>
    <w:rsid w:val="00FE24D5"/>
    <w:rsid w:val="00FF0D5C"/>
    <w:rsid w:val="00FF259A"/>
    <w:rsid w:val="0BA41F7B"/>
    <w:rsid w:val="0D25921A"/>
    <w:rsid w:val="0FEA1623"/>
    <w:rsid w:val="1AFFB547"/>
    <w:rsid w:val="1F457D58"/>
    <w:rsid w:val="27D3FBB2"/>
    <w:rsid w:val="2E63AF4D"/>
    <w:rsid w:val="411DD0F4"/>
    <w:rsid w:val="4214A320"/>
    <w:rsid w:val="45EC483B"/>
    <w:rsid w:val="4F47DC57"/>
    <w:rsid w:val="4FDE0BF2"/>
    <w:rsid w:val="516AC657"/>
    <w:rsid w:val="5468E99E"/>
    <w:rsid w:val="5ACCE340"/>
    <w:rsid w:val="614BA95C"/>
    <w:rsid w:val="6794132A"/>
    <w:rsid w:val="69D326D9"/>
    <w:rsid w:val="6B777A2E"/>
    <w:rsid w:val="6F9C9F64"/>
    <w:rsid w:val="71D9C75A"/>
    <w:rsid w:val="71E0D76B"/>
    <w:rsid w:val="73D20FFD"/>
    <w:rsid w:val="761B5138"/>
    <w:rsid w:val="771CD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F4B94"/>
  <w15:chartTrackingRefBased/>
  <w15:docId w15:val="{9C43F634-9E0E-4885-B652-5F59A500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eastAsia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F4C6E"/>
    <w:rPr>
      <w:rFonts w:ascii="Times New Roman" w:hAnsi="Times New Roman" w:eastAsia="Times New Roman"/>
      <w:color w:val="212120"/>
      <w:kern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315DB"/>
    <w:rPr>
      <w:rFonts w:ascii="Times New Roman" w:hAnsi="Times New Roman" w:eastAsia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315DB"/>
    <w:rPr>
      <w:rFonts w:ascii="Times New Roman" w:hAnsi="Times New Roman" w:eastAsia="Times New Roman"/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931BB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54E8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72A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A6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B6087"/>
    <w:pPr>
      <w:spacing w:before="100" w:beforeAutospacing="1" w:after="100" w:afterAutospacing="1"/>
    </w:pPr>
    <w:rPr>
      <w:color w:val="auto"/>
      <w:kern w:val="0"/>
      <w:sz w:val="24"/>
      <w:szCs w:val="24"/>
      <w:lang w:val="en-GB" w:eastAsia="en-GB"/>
    </w:rPr>
  </w:style>
  <w:style w:type="paragraph" w:styleId="NoSpacing">
    <w:name w:val="No Spacing"/>
    <w:uiPriority w:val="1"/>
    <w:qFormat/>
    <w:rsid w:val="008203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37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lscicb-csr.acreswood-surgery@nhs.net" TargetMode="External" Id="rId8" /><Relationship Type="http://schemas.openxmlformats.org/officeDocument/2006/relationships/hyperlink" Target="mailto:lscicb-csr.acreswood-surgery@nhs.net" TargetMode="External" Id="rId13" /><Relationship Type="http://schemas.openxmlformats.org/officeDocument/2006/relationships/hyperlink" Target="mailto:lscicb-csr.acreswood-surgery@nhs.net" TargetMode="External" Id="rId18" /><Relationship Type="http://schemas.openxmlformats.org/officeDocument/2006/relationships/settings" Target="settings.xml" Id="rId3" /><Relationship Type="http://schemas.openxmlformats.org/officeDocument/2006/relationships/fontTable" Target="fontTable.xml" Id="rId21" /><Relationship Type="http://schemas.openxmlformats.org/officeDocument/2006/relationships/hyperlink" Target="mailto:lscicb-csr.acreswood-surgery@nhs.net" TargetMode="External" Id="rId7" /><Relationship Type="http://schemas.openxmlformats.org/officeDocument/2006/relationships/hyperlink" Target="https://www.facebook.com/people/Coppull-Medical-Practice/100063220720763/" TargetMode="External" Id="rId12" /><Relationship Type="http://schemas.openxmlformats.org/officeDocument/2006/relationships/image" Target="media/image3.jpeg" Id="rId17" /><Relationship Type="http://schemas.openxmlformats.org/officeDocument/2006/relationships/styles" Target="styles.xml" Id="rId2" /><Relationship Type="http://schemas.openxmlformats.org/officeDocument/2006/relationships/hyperlink" Target="http://www.coppullmedicalpractice.co.uk" TargetMode="External" Id="rId16" /><Relationship Type="http://schemas.openxmlformats.org/officeDocument/2006/relationships/footer" Target="footer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2.png" Id="rId11" /><Relationship Type="http://schemas.openxmlformats.org/officeDocument/2006/relationships/footnotes" Target="footnotes.xml" Id="rId5" /><Relationship Type="http://schemas.openxmlformats.org/officeDocument/2006/relationships/hyperlink" Target="mailto:lscicb-csr.acreswood-surgery@nhs.net" TargetMode="External" Id="rId15" /><Relationship Type="http://schemas.microsoft.com/office/2020/10/relationships/intelligence" Target="intelligence2.xml" Id="rId23" /><Relationship Type="http://schemas.openxmlformats.org/officeDocument/2006/relationships/hyperlink" Target="https://www.facebook.com/people/Coppull-Medical-Practice/100063220720763/" TargetMode="External" Id="rId10" /><Relationship Type="http://schemas.openxmlformats.org/officeDocument/2006/relationships/hyperlink" Target="mailto:lscicb-csr.acreswood-surgery@nhs.net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1.jpeg" Id="rId9" /><Relationship Type="http://schemas.openxmlformats.org/officeDocument/2006/relationships/hyperlink" Target="http://www.coppullmedicalpractice.co.uk" TargetMode="External" Id="rId14" /><Relationship Type="http://schemas.openxmlformats.org/officeDocument/2006/relationships/theme" Target="theme/theme1.xml" Id="rId22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ttie.scobey\AppData\Roaming\Microsoft\Templates\Real%20estate%20newsletter%20(4%20page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Real estate newsletter (4 pages)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Kittie Scobey (Wallingford Medical Centre)</dc:creator>
  <keywords/>
  <dc:description/>
  <lastModifiedBy>BASSETT, Caroline (NHS LANCASHIRE AND SOUTH CUMBRIA ICB - 00X)</lastModifiedBy>
  <revision>59</revision>
  <lastPrinted>2024-10-08T08:02:00.0000000Z</lastPrinted>
  <dcterms:created xsi:type="dcterms:W3CDTF">2024-09-24T14:30:00.0000000Z</dcterms:created>
  <dcterms:modified xsi:type="dcterms:W3CDTF">2024-10-08T08:08:10.2192715Z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